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02CBB" w14:textId="24356D16" w:rsidR="0093507D" w:rsidRPr="004D251D" w:rsidRDefault="0093507D" w:rsidP="0093507D">
      <w:pPr>
        <w:pStyle w:val="Heading2"/>
        <w:tabs>
          <w:tab w:val="left" w:pos="567"/>
          <w:tab w:val="left" w:pos="1701"/>
        </w:tabs>
        <w:ind w:left="1701" w:hanging="1701"/>
        <w:rPr>
          <w:rFonts w:ascii="Arial" w:hAnsi="Arial" w:cs="Arial"/>
          <w:b w:val="0"/>
          <w:sz w:val="24"/>
          <w:szCs w:val="24"/>
          <w:lang w:val="en-GB"/>
        </w:rPr>
      </w:pPr>
      <w:r w:rsidRPr="004D251D">
        <w:rPr>
          <w:rFonts w:ascii="Arial" w:hAnsi="Arial" w:cs="Arial"/>
          <w:sz w:val="24"/>
          <w:szCs w:val="24"/>
          <w:lang w:val="en-GB"/>
        </w:rPr>
        <w:t xml:space="preserve">Outcome 3, PC </w:t>
      </w:r>
      <w:r w:rsidR="00807FC3" w:rsidRPr="004D251D">
        <w:rPr>
          <w:rFonts w:ascii="Arial" w:hAnsi="Arial" w:cs="Arial"/>
          <w:sz w:val="24"/>
          <w:szCs w:val="24"/>
          <w:lang w:val="en-GB"/>
        </w:rPr>
        <w:t>(</w:t>
      </w:r>
      <w:r w:rsidRPr="004D251D">
        <w:rPr>
          <w:rFonts w:ascii="Arial" w:hAnsi="Arial" w:cs="Arial"/>
          <w:sz w:val="24"/>
          <w:szCs w:val="24"/>
          <w:lang w:val="en-GB"/>
        </w:rPr>
        <w:t>b and c</w:t>
      </w:r>
      <w:r w:rsidR="00807FC3" w:rsidRPr="004D251D">
        <w:rPr>
          <w:rFonts w:ascii="Arial" w:hAnsi="Arial" w:cs="Arial"/>
          <w:sz w:val="24"/>
          <w:szCs w:val="24"/>
          <w:lang w:val="en-GB"/>
        </w:rPr>
        <w:t>)</w:t>
      </w:r>
      <w:r w:rsidRPr="004D251D">
        <w:rPr>
          <w:rFonts w:ascii="Arial" w:hAnsi="Arial" w:cs="Arial"/>
          <w:b w:val="0"/>
          <w:sz w:val="24"/>
          <w:szCs w:val="24"/>
          <w:lang w:val="en-GB"/>
        </w:rPr>
        <w:t xml:space="preserve"> </w:t>
      </w:r>
    </w:p>
    <w:p w14:paraId="559BD3FF" w14:textId="77777777" w:rsidR="00FA6D88" w:rsidRPr="007B36F3" w:rsidRDefault="00FA6D88" w:rsidP="00FA6D88">
      <w:pPr>
        <w:rPr>
          <w:rFonts w:ascii="Arial" w:hAnsi="Arial" w:cs="Arial"/>
          <w:b/>
          <w:sz w:val="24"/>
          <w:szCs w:val="24"/>
        </w:rPr>
      </w:pPr>
    </w:p>
    <w:p w14:paraId="5620CA35" w14:textId="01CAB66C" w:rsidR="00FA6D88" w:rsidRPr="007B36F3" w:rsidRDefault="004B5EFB" w:rsidP="00FA6D88">
      <w:pPr>
        <w:tabs>
          <w:tab w:val="left" w:pos="2410"/>
          <w:tab w:val="left" w:pos="567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</w:t>
      </w:r>
      <w:r w:rsidR="00FA6D88" w:rsidRPr="007B36F3">
        <w:rPr>
          <w:rFonts w:ascii="Arial" w:hAnsi="Arial" w:cs="Arial"/>
          <w:b/>
          <w:sz w:val="24"/>
          <w:szCs w:val="24"/>
        </w:rPr>
        <w:t>ame</w:t>
      </w:r>
      <w:r w:rsidR="00EF65EE">
        <w:rPr>
          <w:rFonts w:ascii="Arial" w:hAnsi="Arial" w:cs="Arial"/>
          <w:b/>
          <w:sz w:val="24"/>
          <w:szCs w:val="24"/>
        </w:rPr>
        <w:t>:</w:t>
      </w:r>
      <w:r w:rsidR="00FA6D88" w:rsidRPr="007B36F3">
        <w:rPr>
          <w:rFonts w:ascii="Arial" w:hAnsi="Arial" w:cs="Arial"/>
          <w:b/>
          <w:sz w:val="24"/>
          <w:szCs w:val="24"/>
        </w:rPr>
        <w:t xml:space="preserve"> </w:t>
      </w:r>
      <w:r w:rsidR="00FA6D88" w:rsidRPr="00EF65EE">
        <w:rPr>
          <w:rFonts w:ascii="Arial" w:hAnsi="Arial" w:cs="Arial"/>
          <w:b/>
          <w:sz w:val="24"/>
          <w:szCs w:val="24"/>
        </w:rPr>
        <w:tab/>
      </w:r>
      <w:r w:rsidR="00FA6D88" w:rsidRPr="00EF65EE">
        <w:rPr>
          <w:rFonts w:ascii="Arial" w:hAnsi="Arial" w:cs="Arial"/>
          <w:sz w:val="24"/>
          <w:szCs w:val="24"/>
        </w:rPr>
        <w:t>A. N. Other</w:t>
      </w:r>
      <w:r w:rsidR="00FA6D88" w:rsidRPr="00EF65EE">
        <w:rPr>
          <w:rFonts w:ascii="Arial" w:hAnsi="Arial" w:cs="Arial"/>
          <w:sz w:val="24"/>
          <w:szCs w:val="24"/>
        </w:rPr>
        <w:tab/>
      </w:r>
    </w:p>
    <w:p w14:paraId="42FA34A9" w14:textId="77777777" w:rsidR="00FA6D88" w:rsidRPr="007B36F3" w:rsidRDefault="00FA6D88" w:rsidP="00FA6D88">
      <w:pPr>
        <w:tabs>
          <w:tab w:val="left" w:pos="5670"/>
        </w:tabs>
        <w:rPr>
          <w:rFonts w:ascii="Arial" w:hAnsi="Arial" w:cs="Arial"/>
          <w:sz w:val="24"/>
          <w:szCs w:val="24"/>
        </w:rPr>
      </w:pPr>
    </w:p>
    <w:p w14:paraId="13C31655" w14:textId="3919B60C" w:rsidR="00FA6D88" w:rsidRDefault="00FA6D88" w:rsidP="00FA6D88">
      <w:pPr>
        <w:tabs>
          <w:tab w:val="left" w:pos="2410"/>
          <w:tab w:val="right" w:pos="8931"/>
        </w:tabs>
        <w:rPr>
          <w:rFonts w:ascii="Arial" w:hAnsi="Arial" w:cs="Arial"/>
          <w:sz w:val="24"/>
          <w:szCs w:val="24"/>
          <w:u w:val="single"/>
        </w:rPr>
      </w:pPr>
      <w:r w:rsidRPr="007B36F3">
        <w:rPr>
          <w:rFonts w:ascii="Arial" w:hAnsi="Arial" w:cs="Arial"/>
          <w:b/>
          <w:sz w:val="24"/>
          <w:szCs w:val="24"/>
        </w:rPr>
        <w:t>Experiment title</w:t>
      </w:r>
      <w:r w:rsidR="00EF65EE">
        <w:rPr>
          <w:rFonts w:ascii="Arial" w:hAnsi="Arial" w:cs="Arial"/>
          <w:b/>
          <w:sz w:val="24"/>
          <w:szCs w:val="24"/>
        </w:rPr>
        <w:t>:</w:t>
      </w:r>
      <w:r w:rsidRPr="007B36F3">
        <w:rPr>
          <w:rFonts w:ascii="Arial" w:hAnsi="Arial" w:cs="Arial"/>
          <w:b/>
          <w:sz w:val="24"/>
          <w:szCs w:val="24"/>
        </w:rPr>
        <w:t xml:space="preserve"> </w:t>
      </w:r>
      <w:r w:rsidRPr="00EF65EE">
        <w:rPr>
          <w:rFonts w:ascii="Arial" w:hAnsi="Arial" w:cs="Arial"/>
          <w:sz w:val="24"/>
          <w:szCs w:val="24"/>
        </w:rPr>
        <w:tab/>
        <w:t>Determining the empirical formula of magnesium oxide</w:t>
      </w:r>
      <w:r w:rsidRPr="00EF65EE">
        <w:rPr>
          <w:rFonts w:ascii="Arial" w:hAnsi="Arial" w:cs="Arial"/>
          <w:sz w:val="24"/>
          <w:szCs w:val="24"/>
        </w:rPr>
        <w:tab/>
      </w:r>
    </w:p>
    <w:p w14:paraId="6D179B06" w14:textId="77777777" w:rsidR="00EF65EE" w:rsidRDefault="00EF65EE" w:rsidP="00FA6D88">
      <w:pPr>
        <w:tabs>
          <w:tab w:val="left" w:pos="2410"/>
          <w:tab w:val="right" w:pos="8931"/>
        </w:tabs>
        <w:rPr>
          <w:rFonts w:ascii="Arial" w:hAnsi="Arial" w:cs="Arial"/>
          <w:sz w:val="24"/>
          <w:szCs w:val="24"/>
          <w:u w:val="single"/>
        </w:rPr>
      </w:pPr>
    </w:p>
    <w:p w14:paraId="37AE74A9" w14:textId="2A69B8D0" w:rsidR="00EF65EE" w:rsidRPr="00EF65EE" w:rsidRDefault="00EF65EE" w:rsidP="00FA6D88">
      <w:pPr>
        <w:tabs>
          <w:tab w:val="left" w:pos="2410"/>
          <w:tab w:val="right" w:pos="8931"/>
        </w:tabs>
        <w:rPr>
          <w:rFonts w:ascii="Arial" w:hAnsi="Arial" w:cs="Arial"/>
          <w:sz w:val="24"/>
          <w:szCs w:val="24"/>
          <w:u w:val="single"/>
        </w:rPr>
      </w:pPr>
      <w:r w:rsidRPr="00EF65EE">
        <w:rPr>
          <w:rFonts w:ascii="Arial" w:hAnsi="Arial" w:cs="Arial"/>
          <w:b/>
          <w:bCs/>
          <w:sz w:val="24"/>
          <w:szCs w:val="24"/>
        </w:rPr>
        <w:t>Date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sz w:val="24"/>
          <w:szCs w:val="24"/>
        </w:rPr>
        <w:tab/>
      </w:r>
      <w:r w:rsidRPr="00EF65EE">
        <w:rPr>
          <w:rFonts w:ascii="Arial" w:hAnsi="Arial" w:cs="Arial"/>
          <w:sz w:val="24"/>
          <w:szCs w:val="24"/>
        </w:rPr>
        <w:t>01/05/2025</w:t>
      </w:r>
    </w:p>
    <w:p w14:paraId="47540E99" w14:textId="77777777" w:rsidR="00EF65EE" w:rsidRPr="00EF65EE" w:rsidRDefault="00EF65EE" w:rsidP="00FA6D88">
      <w:pPr>
        <w:tabs>
          <w:tab w:val="left" w:pos="2410"/>
          <w:tab w:val="right" w:pos="8931"/>
        </w:tabs>
        <w:rPr>
          <w:rFonts w:ascii="Arial" w:hAnsi="Arial" w:cs="Arial"/>
          <w:b/>
          <w:bCs/>
          <w:sz w:val="24"/>
          <w:szCs w:val="24"/>
        </w:rPr>
      </w:pPr>
    </w:p>
    <w:p w14:paraId="45E1C217" w14:textId="05D8C2A7" w:rsidR="00EF65EE" w:rsidRPr="00EF65EE" w:rsidRDefault="00EF65EE" w:rsidP="00FA6D88">
      <w:pPr>
        <w:tabs>
          <w:tab w:val="left" w:pos="2410"/>
          <w:tab w:val="right" w:pos="8931"/>
        </w:tabs>
        <w:rPr>
          <w:rFonts w:ascii="Arial" w:hAnsi="Arial" w:cs="Arial"/>
          <w:b/>
          <w:bCs/>
          <w:sz w:val="24"/>
          <w:szCs w:val="24"/>
        </w:rPr>
      </w:pPr>
      <w:r w:rsidRPr="00EF65EE">
        <w:rPr>
          <w:rFonts w:ascii="Arial" w:hAnsi="Arial" w:cs="Arial"/>
          <w:b/>
          <w:bCs/>
          <w:sz w:val="24"/>
          <w:szCs w:val="24"/>
        </w:rPr>
        <w:t>Assessor</w:t>
      </w:r>
      <w:r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Assessor 1</w:t>
      </w:r>
    </w:p>
    <w:p w14:paraId="3E3C73AD" w14:textId="77777777" w:rsidR="00FA6D88" w:rsidRPr="007B36F3" w:rsidRDefault="00FA6D88" w:rsidP="00FA6D88">
      <w:pPr>
        <w:rPr>
          <w:rFonts w:ascii="Arial" w:hAnsi="Arial" w:cs="Arial"/>
          <w:b/>
          <w:sz w:val="24"/>
          <w:szCs w:val="24"/>
        </w:rPr>
      </w:pPr>
    </w:p>
    <w:p w14:paraId="302E818D" w14:textId="77777777" w:rsidR="00FA6D88" w:rsidRPr="007B36F3" w:rsidRDefault="00FA6D88" w:rsidP="00FA6D88">
      <w:pPr>
        <w:rPr>
          <w:rFonts w:ascii="Arial" w:hAnsi="Arial" w:cs="Arial"/>
          <w:sz w:val="24"/>
          <w:szCs w:val="24"/>
        </w:rPr>
      </w:pPr>
      <w:r w:rsidRPr="007B36F3">
        <w:rPr>
          <w:rFonts w:ascii="Arial" w:hAnsi="Arial" w:cs="Arial"/>
          <w:sz w:val="24"/>
          <w:szCs w:val="24"/>
        </w:rPr>
        <w:t xml:space="preserve">Candidate performs the experiment with respect to </w:t>
      </w:r>
      <w:r>
        <w:rPr>
          <w:rFonts w:ascii="Arial" w:hAnsi="Arial" w:cs="Arial"/>
          <w:sz w:val="24"/>
          <w:szCs w:val="24"/>
        </w:rPr>
        <w:t>the following safety procedures.</w:t>
      </w:r>
    </w:p>
    <w:p w14:paraId="032CBF90" w14:textId="77777777" w:rsidR="00FA6D88" w:rsidRPr="007B36F3" w:rsidRDefault="00FA6D88" w:rsidP="00FA6D88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9024"/>
      </w:tblGrid>
      <w:tr w:rsidR="00FA6D88" w14:paraId="5129D515" w14:textId="77777777" w:rsidTr="0093507D">
        <w:trPr>
          <w:trHeight w:val="3348"/>
        </w:trPr>
        <w:tc>
          <w:tcPr>
            <w:tcW w:w="9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B9C6" w14:textId="5E46E36C" w:rsidR="00FA6D88" w:rsidRDefault="00FA6D88" w:rsidP="00D1166C">
            <w:pPr>
              <w:tabs>
                <w:tab w:val="left" w:pos="567"/>
              </w:tabs>
              <w:ind w:left="-81"/>
              <w:rPr>
                <w:rFonts w:ascii="Arial" w:hAnsi="Arial" w:cs="Arial"/>
                <w:b/>
                <w:sz w:val="24"/>
                <w:szCs w:val="24"/>
              </w:rPr>
            </w:pPr>
            <w:r w:rsidRPr="007B36F3">
              <w:rPr>
                <w:rFonts w:ascii="Arial" w:hAnsi="Arial" w:cs="Arial"/>
                <w:b/>
                <w:sz w:val="24"/>
                <w:szCs w:val="24"/>
              </w:rPr>
              <w:t xml:space="preserve">Appropriate </w:t>
            </w:r>
            <w:smartTag w:uri="urn:schemas-microsoft-com:office:smarttags" w:element="stockticker">
              <w:r w:rsidRPr="007B36F3">
                <w:rPr>
                  <w:rFonts w:ascii="Arial" w:hAnsi="Arial" w:cs="Arial"/>
                  <w:b/>
                  <w:sz w:val="24"/>
                  <w:szCs w:val="24"/>
                </w:rPr>
                <w:t>PPE</w:t>
              </w:r>
            </w:smartTag>
            <w:r w:rsidRPr="007B36F3">
              <w:rPr>
                <w:rFonts w:ascii="Arial" w:hAnsi="Arial" w:cs="Arial"/>
                <w:b/>
                <w:sz w:val="24"/>
                <w:szCs w:val="24"/>
              </w:rPr>
              <w:t xml:space="preserve"> is selected</w:t>
            </w:r>
          </w:p>
          <w:p w14:paraId="178CBF32" w14:textId="77777777" w:rsidR="00FA6D88" w:rsidRDefault="00FA6D88" w:rsidP="00D1166C">
            <w:pPr>
              <w:tabs>
                <w:tab w:val="left" w:pos="567"/>
              </w:tabs>
              <w:ind w:left="-8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D8F989D" w14:textId="77777777" w:rsidR="00FA6D88" w:rsidRDefault="00FA6D88" w:rsidP="00D1166C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Pr="007B36F3">
              <w:rPr>
                <w:rFonts w:ascii="Arial" w:hAnsi="Arial" w:cs="Arial"/>
                <w:sz w:val="24"/>
                <w:szCs w:val="24"/>
              </w:rPr>
              <w:t>elete as appropriate:</w:t>
            </w:r>
          </w:p>
          <w:p w14:paraId="58DE8265" w14:textId="77777777" w:rsidR="00FA6D88" w:rsidRPr="00CB7A54" w:rsidRDefault="00FA6D88" w:rsidP="00D1166C">
            <w:pPr>
              <w:tabs>
                <w:tab w:val="left" w:pos="567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B3D41D8" w14:textId="77777777" w:rsidR="00FA6D88" w:rsidRDefault="00FA6D88" w:rsidP="004D251D">
            <w:pPr>
              <w:numPr>
                <w:ilvl w:val="0"/>
                <w:numId w:val="30"/>
              </w:numPr>
              <w:tabs>
                <w:tab w:val="clear" w:pos="1290"/>
                <w:tab w:val="left" w:pos="881"/>
                <w:tab w:val="left" w:pos="1134"/>
              </w:tabs>
              <w:ind w:left="881" w:hanging="28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lab coat</w:t>
            </w:r>
          </w:p>
          <w:p w14:paraId="2813DD8D" w14:textId="77777777" w:rsidR="00FA6D88" w:rsidRPr="00CB7A54" w:rsidRDefault="00FA6D88" w:rsidP="004D251D">
            <w:pPr>
              <w:tabs>
                <w:tab w:val="left" w:pos="881"/>
                <w:tab w:val="left" w:pos="1134"/>
              </w:tabs>
              <w:ind w:left="881" w:hanging="284"/>
              <w:rPr>
                <w:rFonts w:ascii="Arial" w:hAnsi="Arial" w:cs="Arial"/>
                <w:sz w:val="16"/>
                <w:szCs w:val="16"/>
              </w:rPr>
            </w:pPr>
          </w:p>
          <w:p w14:paraId="1D273B39" w14:textId="042DEEF0" w:rsidR="00FA6D88" w:rsidRDefault="00B84498" w:rsidP="004D251D">
            <w:pPr>
              <w:numPr>
                <w:ilvl w:val="0"/>
                <w:numId w:val="31"/>
              </w:numPr>
              <w:tabs>
                <w:tab w:val="clear" w:pos="1290"/>
                <w:tab w:val="left" w:pos="881"/>
                <w:tab w:val="left" w:pos="1134"/>
              </w:tabs>
              <w:ind w:left="881" w:hanging="28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1E3988" wp14:editId="4E3C8E5A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103505</wp:posOffset>
                      </wp:positionV>
                      <wp:extent cx="457200" cy="0"/>
                      <wp:effectExtent l="0" t="0" r="0" b="0"/>
                      <wp:wrapNone/>
                      <wp:docPr id="71759507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FBBD4E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6pt,8.15pt" to="66.6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"/>
                  </w:pict>
                </mc:Fallback>
              </mc:AlternateContent>
            </w:r>
            <w:r w:rsidR="00FA6D88">
              <w:rPr>
                <w:rFonts w:ascii="Arial" w:hAnsi="Arial" w:cs="Arial"/>
                <w:sz w:val="24"/>
                <w:szCs w:val="24"/>
              </w:rPr>
              <w:t>gloves</w:t>
            </w:r>
          </w:p>
          <w:p w14:paraId="0517BAC0" w14:textId="77777777" w:rsidR="00FA6D88" w:rsidRPr="00CB7A54" w:rsidRDefault="00FA6D88" w:rsidP="004D251D">
            <w:pPr>
              <w:tabs>
                <w:tab w:val="left" w:pos="881"/>
                <w:tab w:val="left" w:pos="1134"/>
              </w:tabs>
              <w:ind w:left="881" w:hanging="284"/>
              <w:rPr>
                <w:rFonts w:ascii="Arial" w:hAnsi="Arial" w:cs="Arial"/>
                <w:sz w:val="16"/>
                <w:szCs w:val="16"/>
              </w:rPr>
            </w:pPr>
          </w:p>
          <w:p w14:paraId="7A63FE56" w14:textId="0C17606B" w:rsidR="00FA6D88" w:rsidRDefault="00B84498" w:rsidP="004D251D">
            <w:pPr>
              <w:numPr>
                <w:ilvl w:val="0"/>
                <w:numId w:val="32"/>
              </w:numPr>
              <w:tabs>
                <w:tab w:val="clear" w:pos="1290"/>
                <w:tab w:val="left" w:pos="881"/>
                <w:tab w:val="left" w:pos="1134"/>
              </w:tabs>
              <w:ind w:left="881" w:hanging="28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391E6E1" wp14:editId="6811C09E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104775</wp:posOffset>
                      </wp:positionV>
                      <wp:extent cx="685800" cy="0"/>
                      <wp:effectExtent l="0" t="0" r="0" b="0"/>
                      <wp:wrapNone/>
                      <wp:docPr id="1416268918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8B01D2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6pt,8.25pt" to="84.6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"/>
                  </w:pict>
                </mc:Fallback>
              </mc:AlternateContent>
            </w:r>
            <w:r w:rsidR="00FA6D88">
              <w:rPr>
                <w:rFonts w:ascii="Arial" w:hAnsi="Arial" w:cs="Arial"/>
                <w:sz w:val="24"/>
                <w:szCs w:val="24"/>
              </w:rPr>
              <w:t>face mask</w:t>
            </w:r>
          </w:p>
          <w:p w14:paraId="692117FC" w14:textId="77777777" w:rsidR="00FA6D88" w:rsidRPr="00CB7A54" w:rsidRDefault="00FA6D88" w:rsidP="004D251D">
            <w:pPr>
              <w:tabs>
                <w:tab w:val="left" w:pos="881"/>
                <w:tab w:val="left" w:pos="1134"/>
              </w:tabs>
              <w:ind w:left="881" w:hanging="284"/>
              <w:rPr>
                <w:rFonts w:ascii="Arial" w:hAnsi="Arial" w:cs="Arial"/>
                <w:sz w:val="16"/>
                <w:szCs w:val="16"/>
              </w:rPr>
            </w:pPr>
          </w:p>
          <w:p w14:paraId="35A20A5F" w14:textId="77777777" w:rsidR="00FA6D88" w:rsidRDefault="00FA6D88" w:rsidP="004D251D">
            <w:pPr>
              <w:numPr>
                <w:ilvl w:val="0"/>
                <w:numId w:val="33"/>
              </w:numPr>
              <w:tabs>
                <w:tab w:val="clear" w:pos="1290"/>
                <w:tab w:val="left" w:pos="881"/>
                <w:tab w:val="left" w:pos="1134"/>
              </w:tabs>
              <w:ind w:left="881" w:hanging="28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safety goggles</w:t>
            </w:r>
          </w:p>
          <w:p w14:paraId="2474A09A" w14:textId="77777777" w:rsidR="00FA6D88" w:rsidRPr="00CB7A54" w:rsidRDefault="00FA6D88" w:rsidP="004D251D">
            <w:pPr>
              <w:tabs>
                <w:tab w:val="left" w:pos="881"/>
                <w:tab w:val="left" w:pos="1134"/>
              </w:tabs>
              <w:ind w:left="881" w:hanging="284"/>
              <w:rPr>
                <w:rFonts w:ascii="Arial" w:hAnsi="Arial" w:cs="Arial"/>
                <w:sz w:val="16"/>
                <w:szCs w:val="16"/>
              </w:rPr>
            </w:pPr>
          </w:p>
          <w:p w14:paraId="61889E32" w14:textId="672731E4" w:rsidR="00FA6D88" w:rsidRPr="0093507D" w:rsidRDefault="00B84498" w:rsidP="004D251D">
            <w:pPr>
              <w:numPr>
                <w:ilvl w:val="0"/>
                <w:numId w:val="34"/>
              </w:numPr>
              <w:tabs>
                <w:tab w:val="clear" w:pos="1290"/>
                <w:tab w:val="left" w:pos="881"/>
                <w:tab w:val="left" w:pos="1134"/>
              </w:tabs>
              <w:ind w:left="881" w:hanging="28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5322B9" wp14:editId="265C50DE">
                      <wp:simplePos x="0" y="0"/>
                      <wp:positionH relativeFrom="column">
                        <wp:posOffset>369570</wp:posOffset>
                      </wp:positionH>
                      <wp:positionV relativeFrom="paragraph">
                        <wp:posOffset>107315</wp:posOffset>
                      </wp:positionV>
                      <wp:extent cx="1524000" cy="0"/>
                      <wp:effectExtent l="0" t="0" r="0" b="0"/>
                      <wp:wrapNone/>
                      <wp:docPr id="361109210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24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7EBA3F" id="Lin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.1pt,8.45pt" to="149.1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"/>
                  </w:pict>
                </mc:Fallback>
              </mc:AlternateContent>
            </w:r>
            <w:r w:rsidR="00FA6D88">
              <w:rPr>
                <w:rFonts w:ascii="Arial" w:hAnsi="Arial" w:cs="Arial"/>
                <w:sz w:val="24"/>
                <w:szCs w:val="24"/>
              </w:rPr>
              <w:t>other (please specify)</w:t>
            </w:r>
          </w:p>
        </w:tc>
      </w:tr>
      <w:tr w:rsidR="00FA6D88" w14:paraId="2940171E" w14:textId="77777777" w:rsidTr="0093507D">
        <w:trPr>
          <w:trHeight w:val="972"/>
        </w:trPr>
        <w:tc>
          <w:tcPr>
            <w:tcW w:w="9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5634" w14:textId="608F9008" w:rsidR="00FA6D88" w:rsidRDefault="00FA6D88" w:rsidP="00D1166C">
            <w:pPr>
              <w:tabs>
                <w:tab w:val="left" w:pos="567"/>
                <w:tab w:val="left" w:pos="2977"/>
                <w:tab w:val="left" w:pos="4536"/>
                <w:tab w:val="left" w:pos="6379"/>
              </w:tabs>
              <w:ind w:left="-81"/>
              <w:rPr>
                <w:rFonts w:ascii="Arial" w:hAnsi="Arial" w:cs="Arial"/>
                <w:b/>
                <w:sz w:val="24"/>
                <w:szCs w:val="24"/>
              </w:rPr>
            </w:pPr>
            <w:smartTag w:uri="urn:schemas-microsoft-com:office:smarttags" w:element="stockticker">
              <w:r w:rsidRPr="007B36F3">
                <w:rPr>
                  <w:rFonts w:ascii="Arial" w:hAnsi="Arial" w:cs="Arial"/>
                  <w:b/>
                  <w:sz w:val="24"/>
                  <w:szCs w:val="24"/>
                </w:rPr>
                <w:t>PPE</w:t>
              </w:r>
            </w:smartTag>
            <w:r w:rsidRPr="007B36F3">
              <w:rPr>
                <w:rFonts w:ascii="Arial" w:hAnsi="Arial" w:cs="Arial"/>
                <w:b/>
                <w:sz w:val="24"/>
                <w:szCs w:val="24"/>
              </w:rPr>
              <w:t xml:space="preserve"> is used correctly</w:t>
            </w:r>
          </w:p>
          <w:p w14:paraId="5557DEFB" w14:textId="77777777" w:rsidR="00FA6D88" w:rsidRDefault="00FA6D88" w:rsidP="00D1166C">
            <w:pPr>
              <w:tabs>
                <w:tab w:val="left" w:pos="567"/>
                <w:tab w:val="left" w:pos="2977"/>
                <w:tab w:val="left" w:pos="4536"/>
                <w:tab w:val="left" w:pos="6379"/>
              </w:tabs>
              <w:ind w:left="-8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0FDF22B" w14:textId="10517097" w:rsidR="00FA6D88" w:rsidRPr="0093507D" w:rsidRDefault="00B84498" w:rsidP="0093507D">
            <w:pPr>
              <w:tabs>
                <w:tab w:val="left" w:pos="567"/>
                <w:tab w:val="left" w:pos="1843"/>
                <w:tab w:val="left" w:pos="2977"/>
                <w:tab w:val="left" w:pos="3922"/>
                <w:tab w:val="left" w:pos="4773"/>
                <w:tab w:val="left" w:pos="5198"/>
              </w:tabs>
              <w:ind w:left="-8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367FD01" wp14:editId="39A6B928">
                      <wp:simplePos x="0" y="0"/>
                      <wp:positionH relativeFrom="column">
                        <wp:posOffset>3293745</wp:posOffset>
                      </wp:positionH>
                      <wp:positionV relativeFrom="paragraph">
                        <wp:posOffset>83820</wp:posOffset>
                      </wp:positionV>
                      <wp:extent cx="247650" cy="0"/>
                      <wp:effectExtent l="0" t="0" r="0" b="0"/>
                      <wp:wrapNone/>
                      <wp:docPr id="1602944281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476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CFA9F6" id="Line 5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9.35pt,6.6pt" to="278.8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"/>
                  </w:pict>
                </mc:Fallback>
              </mc:AlternateContent>
            </w:r>
            <w:r w:rsidR="00FA6D88" w:rsidRPr="007B36F3">
              <w:rPr>
                <w:rFonts w:ascii="Arial" w:hAnsi="Arial" w:cs="Arial"/>
                <w:sz w:val="24"/>
                <w:szCs w:val="24"/>
              </w:rPr>
              <w:t>Delete as appropriate:</w:t>
            </w:r>
            <w:r w:rsidR="00FA6D88">
              <w:rPr>
                <w:rFonts w:ascii="Arial" w:hAnsi="Arial" w:cs="Arial"/>
                <w:sz w:val="24"/>
                <w:szCs w:val="24"/>
              </w:rPr>
              <w:tab/>
            </w:r>
            <w:r w:rsidR="00FA6D88">
              <w:rPr>
                <w:rFonts w:ascii="Arial" w:hAnsi="Arial" w:cs="Arial"/>
                <w:sz w:val="24"/>
                <w:szCs w:val="24"/>
              </w:rPr>
              <w:tab/>
              <w:t>Yes</w:t>
            </w:r>
            <w:r w:rsidR="00FA6D88">
              <w:rPr>
                <w:rFonts w:ascii="Arial" w:hAnsi="Arial" w:cs="Arial"/>
                <w:sz w:val="24"/>
                <w:szCs w:val="24"/>
              </w:rPr>
              <w:tab/>
              <w:t>/</w:t>
            </w:r>
            <w:r w:rsidR="00FA6D88">
              <w:rPr>
                <w:rFonts w:ascii="Arial" w:hAnsi="Arial" w:cs="Arial"/>
                <w:sz w:val="24"/>
                <w:szCs w:val="24"/>
              </w:rPr>
              <w:tab/>
              <w:t>No</w:t>
            </w:r>
          </w:p>
        </w:tc>
      </w:tr>
      <w:tr w:rsidR="00FA6D88" w14:paraId="31BFC933" w14:textId="77777777" w:rsidTr="0093507D">
        <w:trPr>
          <w:trHeight w:val="999"/>
        </w:trPr>
        <w:tc>
          <w:tcPr>
            <w:tcW w:w="9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95EB" w14:textId="7E956F06" w:rsidR="00FA6D88" w:rsidRDefault="00FA6D88" w:rsidP="00D1166C">
            <w:pPr>
              <w:tabs>
                <w:tab w:val="left" w:pos="567"/>
                <w:tab w:val="left" w:pos="1418"/>
                <w:tab w:val="left" w:pos="2977"/>
                <w:tab w:val="left" w:pos="4536"/>
                <w:tab w:val="left" w:pos="6379"/>
              </w:tabs>
              <w:ind w:left="-81"/>
              <w:rPr>
                <w:rFonts w:ascii="Arial" w:hAnsi="Arial" w:cs="Arial"/>
                <w:b/>
                <w:sz w:val="24"/>
                <w:szCs w:val="24"/>
              </w:rPr>
            </w:pPr>
            <w:r w:rsidRPr="007B36F3">
              <w:rPr>
                <w:rFonts w:ascii="Arial" w:hAnsi="Arial" w:cs="Arial"/>
                <w:b/>
                <w:sz w:val="24"/>
                <w:szCs w:val="24"/>
              </w:rPr>
              <w:t>Work area is set out appropriately with respect to safety</w:t>
            </w:r>
          </w:p>
          <w:p w14:paraId="5C5B2A4E" w14:textId="77777777" w:rsidR="00FA6D88" w:rsidRDefault="00FA6D88" w:rsidP="00D1166C">
            <w:pPr>
              <w:tabs>
                <w:tab w:val="left" w:pos="567"/>
                <w:tab w:val="left" w:pos="1418"/>
                <w:tab w:val="left" w:pos="2977"/>
                <w:tab w:val="left" w:pos="4536"/>
                <w:tab w:val="left" w:pos="6379"/>
              </w:tabs>
              <w:ind w:left="-8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FC633D8" w14:textId="2864894F" w:rsidR="00FA6D88" w:rsidRPr="0093507D" w:rsidRDefault="00B84498" w:rsidP="0093507D">
            <w:pPr>
              <w:tabs>
                <w:tab w:val="left" w:pos="567"/>
                <w:tab w:val="left" w:pos="1418"/>
                <w:tab w:val="left" w:pos="2977"/>
                <w:tab w:val="left" w:pos="3922"/>
                <w:tab w:val="left" w:pos="4773"/>
                <w:tab w:val="left" w:pos="5198"/>
              </w:tabs>
              <w:ind w:left="-8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761FB7D" wp14:editId="6BF56564">
                      <wp:simplePos x="0" y="0"/>
                      <wp:positionH relativeFrom="column">
                        <wp:posOffset>3293745</wp:posOffset>
                      </wp:positionH>
                      <wp:positionV relativeFrom="paragraph">
                        <wp:posOffset>80645</wp:posOffset>
                      </wp:positionV>
                      <wp:extent cx="247650" cy="0"/>
                      <wp:effectExtent l="0" t="0" r="0" b="0"/>
                      <wp:wrapNone/>
                      <wp:docPr id="800584990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476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24F226" id="Line 6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9.35pt,6.35pt" to="278.8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"/>
                  </w:pict>
                </mc:Fallback>
              </mc:AlternateContent>
            </w:r>
            <w:r w:rsidR="00FA6D88" w:rsidRPr="007B36F3">
              <w:rPr>
                <w:rFonts w:ascii="Arial" w:hAnsi="Arial" w:cs="Arial"/>
                <w:sz w:val="24"/>
                <w:szCs w:val="24"/>
              </w:rPr>
              <w:t>Delete as appropriate:</w:t>
            </w:r>
            <w:r w:rsidR="00FA6D88">
              <w:rPr>
                <w:rFonts w:ascii="Arial" w:hAnsi="Arial" w:cs="Arial"/>
                <w:sz w:val="24"/>
                <w:szCs w:val="24"/>
              </w:rPr>
              <w:tab/>
            </w:r>
            <w:r w:rsidR="00FA6D88">
              <w:rPr>
                <w:rFonts w:ascii="Arial" w:hAnsi="Arial" w:cs="Arial"/>
                <w:sz w:val="24"/>
                <w:szCs w:val="24"/>
              </w:rPr>
              <w:tab/>
              <w:t>Yes</w:t>
            </w:r>
            <w:r w:rsidR="00FA6D88">
              <w:rPr>
                <w:rFonts w:ascii="Arial" w:hAnsi="Arial" w:cs="Arial"/>
                <w:sz w:val="24"/>
                <w:szCs w:val="24"/>
              </w:rPr>
              <w:tab/>
              <w:t>/</w:t>
            </w:r>
            <w:r w:rsidR="00FA6D88">
              <w:rPr>
                <w:rFonts w:ascii="Arial" w:hAnsi="Arial" w:cs="Arial"/>
                <w:sz w:val="24"/>
                <w:szCs w:val="24"/>
              </w:rPr>
              <w:tab/>
              <w:t>No</w:t>
            </w:r>
          </w:p>
        </w:tc>
      </w:tr>
      <w:tr w:rsidR="00FA6D88" w14:paraId="27CA94CB" w14:textId="77777777" w:rsidTr="0093507D">
        <w:trPr>
          <w:trHeight w:val="986"/>
        </w:trPr>
        <w:tc>
          <w:tcPr>
            <w:tcW w:w="9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7A4D" w14:textId="45D13D81" w:rsidR="00FA6D88" w:rsidRDefault="00FA6D88" w:rsidP="00D1166C">
            <w:pPr>
              <w:tabs>
                <w:tab w:val="left" w:pos="567"/>
                <w:tab w:val="left" w:pos="1418"/>
                <w:tab w:val="left" w:pos="2977"/>
                <w:tab w:val="left" w:pos="4536"/>
                <w:tab w:val="left" w:pos="6379"/>
              </w:tabs>
              <w:ind w:left="-81"/>
              <w:rPr>
                <w:rFonts w:ascii="Arial" w:hAnsi="Arial" w:cs="Arial"/>
                <w:b/>
                <w:sz w:val="24"/>
                <w:szCs w:val="24"/>
              </w:rPr>
            </w:pPr>
            <w:r w:rsidRPr="007B36F3">
              <w:rPr>
                <w:rFonts w:ascii="Arial" w:hAnsi="Arial" w:cs="Arial"/>
                <w:b/>
                <w:sz w:val="24"/>
                <w:szCs w:val="24"/>
              </w:rPr>
              <w:t>Following instructions as given</w:t>
            </w:r>
          </w:p>
          <w:p w14:paraId="18DEAE79" w14:textId="77777777" w:rsidR="00FA6D88" w:rsidRDefault="00FA6D88" w:rsidP="00D1166C">
            <w:pPr>
              <w:tabs>
                <w:tab w:val="left" w:pos="567"/>
                <w:tab w:val="left" w:pos="1418"/>
                <w:tab w:val="left" w:pos="2977"/>
                <w:tab w:val="left" w:pos="4536"/>
                <w:tab w:val="left" w:pos="6379"/>
              </w:tabs>
              <w:ind w:left="-8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82753E7" w14:textId="313851B6" w:rsidR="00FA6D88" w:rsidRPr="0093507D" w:rsidRDefault="00B84498" w:rsidP="0093507D">
            <w:pPr>
              <w:tabs>
                <w:tab w:val="left" w:pos="567"/>
                <w:tab w:val="left" w:pos="1418"/>
                <w:tab w:val="left" w:pos="2977"/>
                <w:tab w:val="left" w:pos="3922"/>
                <w:tab w:val="left" w:pos="4773"/>
                <w:tab w:val="left" w:pos="5198"/>
              </w:tabs>
              <w:ind w:left="-8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4F9A201" wp14:editId="0DC0DE82">
                      <wp:simplePos x="0" y="0"/>
                      <wp:positionH relativeFrom="column">
                        <wp:posOffset>3284220</wp:posOffset>
                      </wp:positionH>
                      <wp:positionV relativeFrom="paragraph">
                        <wp:posOffset>85090</wp:posOffset>
                      </wp:positionV>
                      <wp:extent cx="247650" cy="0"/>
                      <wp:effectExtent l="0" t="0" r="0" b="0"/>
                      <wp:wrapNone/>
                      <wp:docPr id="531618370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476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9AC474" id="Line 7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8.6pt,6.7pt" to="278.1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"/>
                  </w:pict>
                </mc:Fallback>
              </mc:AlternateContent>
            </w:r>
            <w:r w:rsidR="00FA6D88" w:rsidRPr="007B36F3">
              <w:rPr>
                <w:rFonts w:ascii="Arial" w:hAnsi="Arial" w:cs="Arial"/>
                <w:sz w:val="24"/>
                <w:szCs w:val="24"/>
              </w:rPr>
              <w:t>Delete as appropriate:</w:t>
            </w:r>
            <w:r w:rsidR="00FA6D88">
              <w:rPr>
                <w:rFonts w:ascii="Arial" w:hAnsi="Arial" w:cs="Arial"/>
                <w:sz w:val="24"/>
                <w:szCs w:val="24"/>
              </w:rPr>
              <w:tab/>
            </w:r>
            <w:r w:rsidR="00FA6D88">
              <w:rPr>
                <w:rFonts w:ascii="Arial" w:hAnsi="Arial" w:cs="Arial"/>
                <w:sz w:val="24"/>
                <w:szCs w:val="24"/>
              </w:rPr>
              <w:tab/>
              <w:t>Yes</w:t>
            </w:r>
            <w:r w:rsidR="00FA6D88">
              <w:rPr>
                <w:rFonts w:ascii="Arial" w:hAnsi="Arial" w:cs="Arial"/>
                <w:sz w:val="24"/>
                <w:szCs w:val="24"/>
              </w:rPr>
              <w:tab/>
              <w:t>/</w:t>
            </w:r>
            <w:r w:rsidR="00FA6D88">
              <w:rPr>
                <w:rFonts w:ascii="Arial" w:hAnsi="Arial" w:cs="Arial"/>
                <w:sz w:val="24"/>
                <w:szCs w:val="24"/>
              </w:rPr>
              <w:tab/>
              <w:t>No</w:t>
            </w:r>
          </w:p>
        </w:tc>
      </w:tr>
      <w:tr w:rsidR="00FA6D88" w14:paraId="0D42A40E" w14:textId="77777777" w:rsidTr="0093507D">
        <w:trPr>
          <w:trHeight w:val="972"/>
        </w:trPr>
        <w:tc>
          <w:tcPr>
            <w:tcW w:w="9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FB5A" w14:textId="07314F50" w:rsidR="00FA6D88" w:rsidRPr="0025764C" w:rsidRDefault="00FA6D88" w:rsidP="00D1166C">
            <w:pPr>
              <w:numPr>
                <w:ilvl w:val="0"/>
                <w:numId w:val="11"/>
              </w:numPr>
              <w:tabs>
                <w:tab w:val="left" w:pos="567"/>
                <w:tab w:val="left" w:pos="1418"/>
                <w:tab w:val="left" w:pos="2977"/>
                <w:tab w:val="left" w:pos="4536"/>
                <w:tab w:val="left" w:pos="6379"/>
              </w:tabs>
              <w:ind w:hanging="1860"/>
              <w:rPr>
                <w:rFonts w:ascii="Arial" w:hAnsi="Arial" w:cs="Arial"/>
                <w:sz w:val="24"/>
                <w:szCs w:val="24"/>
              </w:rPr>
            </w:pPr>
            <w:r w:rsidRPr="007B36F3">
              <w:rPr>
                <w:rFonts w:ascii="Arial" w:hAnsi="Arial" w:cs="Arial"/>
                <w:b/>
                <w:sz w:val="24"/>
                <w:szCs w:val="24"/>
              </w:rPr>
              <w:t>Waste disposal</w:t>
            </w:r>
          </w:p>
          <w:p w14:paraId="1D4969BD" w14:textId="77777777" w:rsidR="00FA6D88" w:rsidRPr="007B36F3" w:rsidRDefault="00FA6D88" w:rsidP="00D1166C">
            <w:pPr>
              <w:tabs>
                <w:tab w:val="left" w:pos="567"/>
                <w:tab w:val="left" w:pos="1418"/>
                <w:tab w:val="left" w:pos="2977"/>
                <w:tab w:val="left" w:pos="4536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1A501502" w14:textId="3BDCFB66" w:rsidR="00FA6D88" w:rsidRPr="007B36F3" w:rsidRDefault="00B84498" w:rsidP="0093507D">
            <w:pPr>
              <w:tabs>
                <w:tab w:val="left" w:pos="567"/>
                <w:tab w:val="left" w:pos="1418"/>
                <w:tab w:val="left" w:pos="2977"/>
                <w:tab w:val="left" w:pos="3922"/>
                <w:tab w:val="left" w:pos="4773"/>
                <w:tab w:val="left" w:pos="5198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7C8F807" wp14:editId="5A3D7CB0">
                      <wp:simplePos x="0" y="0"/>
                      <wp:positionH relativeFrom="column">
                        <wp:posOffset>3293745</wp:posOffset>
                      </wp:positionH>
                      <wp:positionV relativeFrom="paragraph">
                        <wp:posOffset>94615</wp:posOffset>
                      </wp:positionV>
                      <wp:extent cx="499110" cy="0"/>
                      <wp:effectExtent l="0" t="0" r="0" b="0"/>
                      <wp:wrapNone/>
                      <wp:docPr id="1779353615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991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FA7FB8" id="Line 8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9.35pt,7.45pt" to="298.6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"/>
                  </w:pict>
                </mc:Fallback>
              </mc:AlternateContent>
            </w:r>
            <w:r w:rsidR="00FA6D88" w:rsidRPr="007B36F3">
              <w:rPr>
                <w:rFonts w:ascii="Arial" w:hAnsi="Arial" w:cs="Arial"/>
                <w:sz w:val="24"/>
                <w:szCs w:val="24"/>
              </w:rPr>
              <w:tab/>
              <w:t>Delete as appropriate:</w:t>
            </w:r>
            <w:r w:rsidR="00FA6D88">
              <w:rPr>
                <w:rFonts w:ascii="Arial" w:hAnsi="Arial" w:cs="Arial"/>
                <w:sz w:val="24"/>
                <w:szCs w:val="24"/>
              </w:rPr>
              <w:tab/>
            </w:r>
            <w:r w:rsidR="00FA6D88">
              <w:rPr>
                <w:rFonts w:ascii="Arial" w:hAnsi="Arial" w:cs="Arial"/>
                <w:sz w:val="24"/>
                <w:szCs w:val="24"/>
              </w:rPr>
              <w:tab/>
              <w:t>Solid</w:t>
            </w:r>
            <w:r w:rsidR="00FA6D88">
              <w:rPr>
                <w:rFonts w:ascii="Arial" w:hAnsi="Arial" w:cs="Arial"/>
                <w:sz w:val="24"/>
                <w:szCs w:val="24"/>
              </w:rPr>
              <w:tab/>
              <w:t>/</w:t>
            </w:r>
            <w:r w:rsidR="00FA6D88">
              <w:rPr>
                <w:rFonts w:ascii="Arial" w:hAnsi="Arial" w:cs="Arial"/>
                <w:sz w:val="24"/>
                <w:szCs w:val="24"/>
              </w:rPr>
              <w:tab/>
              <w:t>Liquid</w:t>
            </w:r>
          </w:p>
        </w:tc>
      </w:tr>
      <w:tr w:rsidR="00FA6D88" w14:paraId="16F350AB" w14:textId="77777777" w:rsidTr="0093507D">
        <w:trPr>
          <w:trHeight w:val="972"/>
        </w:trPr>
        <w:tc>
          <w:tcPr>
            <w:tcW w:w="9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54A6" w14:textId="09BC748D" w:rsidR="00FA6D88" w:rsidRPr="007B36F3" w:rsidRDefault="00FA6D88" w:rsidP="00D1166C">
            <w:pPr>
              <w:tabs>
                <w:tab w:val="left" w:pos="567"/>
                <w:tab w:val="left" w:pos="1418"/>
                <w:tab w:val="left" w:pos="2977"/>
                <w:tab w:val="left" w:pos="4536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 w:rsidRPr="007B36F3">
              <w:rPr>
                <w:rFonts w:ascii="Arial" w:hAnsi="Arial" w:cs="Arial"/>
                <w:b/>
                <w:sz w:val="24"/>
                <w:szCs w:val="24"/>
              </w:rPr>
              <w:t>Please indicate the nature of the waste material</w:t>
            </w:r>
          </w:p>
          <w:p w14:paraId="18683A8D" w14:textId="77777777" w:rsidR="00FA6D88" w:rsidRDefault="00FA6D88" w:rsidP="00D1166C">
            <w:pPr>
              <w:tabs>
                <w:tab w:val="left" w:pos="567"/>
                <w:tab w:val="left" w:pos="1418"/>
                <w:tab w:val="left" w:pos="2977"/>
                <w:tab w:val="left" w:pos="4536"/>
                <w:tab w:val="left" w:pos="5340"/>
                <w:tab w:val="left" w:pos="5907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5EF5CE2C" w14:textId="4FC14041" w:rsidR="00FA6D88" w:rsidRPr="007B36F3" w:rsidRDefault="006C1E09" w:rsidP="0093507D">
            <w:pPr>
              <w:tabs>
                <w:tab w:val="left" w:pos="567"/>
                <w:tab w:val="left" w:pos="1087"/>
                <w:tab w:val="left" w:pos="1418"/>
                <w:tab w:val="left" w:pos="1843"/>
                <w:tab w:val="left" w:pos="2977"/>
                <w:tab w:val="left" w:pos="4536"/>
              </w:tabs>
              <w:rPr>
                <w:rFonts w:ascii="Arial" w:hAnsi="Arial" w:cs="Arial"/>
                <w:sz w:val="24"/>
                <w:szCs w:val="24"/>
              </w:rPr>
            </w:pPr>
            <w:r w:rsidRPr="006C1E09"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FA6D88" w:rsidRPr="006C1E09">
              <w:rPr>
                <w:rFonts w:ascii="Arial" w:hAnsi="Arial" w:cs="Arial"/>
                <w:sz w:val="24"/>
                <w:szCs w:val="24"/>
              </w:rPr>
              <w:t>Magnesium oxide powder</w:t>
            </w:r>
          </w:p>
        </w:tc>
      </w:tr>
      <w:tr w:rsidR="00FA6D88" w14:paraId="08E149EC" w14:textId="77777777" w:rsidTr="0093507D">
        <w:trPr>
          <w:trHeight w:val="999"/>
        </w:trPr>
        <w:tc>
          <w:tcPr>
            <w:tcW w:w="9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6C11" w14:textId="77777777" w:rsidR="00FA6D88" w:rsidRDefault="00FA6D88" w:rsidP="00D1166C">
            <w:pPr>
              <w:numPr>
                <w:ilvl w:val="0"/>
                <w:numId w:val="11"/>
              </w:numPr>
              <w:tabs>
                <w:tab w:val="left" w:pos="567"/>
                <w:tab w:val="left" w:pos="2977"/>
                <w:tab w:val="left" w:pos="4536"/>
                <w:tab w:val="left" w:pos="6379"/>
              </w:tabs>
              <w:ind w:hanging="1860"/>
              <w:rPr>
                <w:rFonts w:ascii="Arial" w:hAnsi="Arial" w:cs="Arial"/>
                <w:sz w:val="24"/>
                <w:szCs w:val="24"/>
              </w:rPr>
            </w:pPr>
            <w:r w:rsidRPr="007B36F3">
              <w:rPr>
                <w:rFonts w:ascii="Arial" w:hAnsi="Arial" w:cs="Arial"/>
                <w:b/>
                <w:sz w:val="24"/>
                <w:szCs w:val="24"/>
              </w:rPr>
              <w:t xml:space="preserve">Disposal </w:t>
            </w:r>
            <w:proofErr w:type="gramStart"/>
            <w:r w:rsidRPr="007B36F3">
              <w:rPr>
                <w:rFonts w:ascii="Arial" w:hAnsi="Arial" w:cs="Arial"/>
                <w:b/>
                <w:sz w:val="24"/>
                <w:szCs w:val="24"/>
              </w:rPr>
              <w:t>procedure</w:t>
            </w:r>
            <w:proofErr w:type="gramEnd"/>
            <w:r w:rsidRPr="007B36F3">
              <w:rPr>
                <w:rFonts w:ascii="Arial" w:hAnsi="Arial" w:cs="Arial"/>
                <w:b/>
                <w:sz w:val="24"/>
                <w:szCs w:val="24"/>
              </w:rPr>
              <w:t xml:space="preserve"> correct?</w:t>
            </w:r>
            <w:r w:rsidRPr="007B36F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0C087A5" w14:textId="77777777" w:rsidR="00FA6D88" w:rsidRPr="00D74AAA" w:rsidRDefault="00FA6D88" w:rsidP="00D1166C">
            <w:pPr>
              <w:tabs>
                <w:tab w:val="left" w:pos="567"/>
                <w:tab w:val="left" w:pos="2977"/>
                <w:tab w:val="left" w:pos="4536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78DB1C80" w14:textId="3BE7872A" w:rsidR="00FA6D88" w:rsidRPr="00D74AAA" w:rsidRDefault="00B84498" w:rsidP="0093507D">
            <w:pPr>
              <w:tabs>
                <w:tab w:val="left" w:pos="567"/>
                <w:tab w:val="left" w:pos="1418"/>
                <w:tab w:val="left" w:pos="2977"/>
                <w:tab w:val="left" w:pos="3922"/>
                <w:tab w:val="left" w:pos="4773"/>
                <w:tab w:val="left" w:pos="5198"/>
              </w:tabs>
              <w:ind w:left="-8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3DFDB2A" wp14:editId="23E876D9">
                      <wp:simplePos x="0" y="0"/>
                      <wp:positionH relativeFrom="column">
                        <wp:posOffset>3284220</wp:posOffset>
                      </wp:positionH>
                      <wp:positionV relativeFrom="paragraph">
                        <wp:posOffset>85090</wp:posOffset>
                      </wp:positionV>
                      <wp:extent cx="247650" cy="0"/>
                      <wp:effectExtent l="0" t="0" r="0" b="0"/>
                      <wp:wrapNone/>
                      <wp:docPr id="459429534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476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FC1D55" id="Line 9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8.6pt,6.7pt" to="278.1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"/>
                  </w:pict>
                </mc:Fallback>
              </mc:AlternateContent>
            </w:r>
            <w:r w:rsidR="00FA6D88" w:rsidRPr="007B36F3">
              <w:rPr>
                <w:rFonts w:ascii="Arial" w:hAnsi="Arial" w:cs="Arial"/>
                <w:sz w:val="24"/>
                <w:szCs w:val="24"/>
              </w:rPr>
              <w:tab/>
              <w:t>Delete as appropriate:</w:t>
            </w:r>
            <w:r w:rsidR="00FA6D88">
              <w:rPr>
                <w:rFonts w:ascii="Arial" w:hAnsi="Arial" w:cs="Arial"/>
                <w:sz w:val="24"/>
                <w:szCs w:val="24"/>
              </w:rPr>
              <w:tab/>
            </w:r>
            <w:r w:rsidR="00FA6D88">
              <w:rPr>
                <w:rFonts w:ascii="Arial" w:hAnsi="Arial" w:cs="Arial"/>
                <w:sz w:val="24"/>
                <w:szCs w:val="24"/>
              </w:rPr>
              <w:tab/>
              <w:t>Yes</w:t>
            </w:r>
            <w:r w:rsidR="00FA6D88">
              <w:rPr>
                <w:rFonts w:ascii="Arial" w:hAnsi="Arial" w:cs="Arial"/>
                <w:sz w:val="24"/>
                <w:szCs w:val="24"/>
              </w:rPr>
              <w:tab/>
              <w:t>/</w:t>
            </w:r>
            <w:r w:rsidR="00FA6D88">
              <w:rPr>
                <w:rFonts w:ascii="Arial" w:hAnsi="Arial" w:cs="Arial"/>
                <w:sz w:val="24"/>
                <w:szCs w:val="24"/>
              </w:rPr>
              <w:tab/>
              <w:t>No</w:t>
            </w:r>
          </w:p>
        </w:tc>
      </w:tr>
    </w:tbl>
    <w:p w14:paraId="45DD9A1B" w14:textId="77777777" w:rsidR="00FA6D88" w:rsidRDefault="00FA6D88" w:rsidP="00FA6D88">
      <w:pPr>
        <w:tabs>
          <w:tab w:val="left" w:pos="567"/>
          <w:tab w:val="left" w:pos="1418"/>
          <w:tab w:val="left" w:pos="1843"/>
          <w:tab w:val="left" w:pos="2977"/>
          <w:tab w:val="left" w:pos="4536"/>
          <w:tab w:val="left" w:pos="6379"/>
        </w:tabs>
        <w:rPr>
          <w:rFonts w:ascii="Arial" w:hAnsi="Arial" w:cs="Arial"/>
          <w:sz w:val="24"/>
          <w:szCs w:val="24"/>
        </w:rPr>
      </w:pPr>
    </w:p>
    <w:p w14:paraId="2EAD5935" w14:textId="77777777" w:rsidR="004B5EFB" w:rsidRDefault="004B5EFB" w:rsidP="00FA6D88">
      <w:pPr>
        <w:tabs>
          <w:tab w:val="left" w:pos="567"/>
          <w:tab w:val="left" w:pos="1418"/>
          <w:tab w:val="left" w:pos="1843"/>
          <w:tab w:val="left" w:pos="2977"/>
          <w:tab w:val="left" w:pos="4536"/>
          <w:tab w:val="left" w:pos="6379"/>
        </w:tabs>
        <w:rPr>
          <w:rFonts w:ascii="Arial" w:hAnsi="Arial" w:cs="Arial"/>
          <w:sz w:val="24"/>
          <w:szCs w:val="24"/>
        </w:rPr>
      </w:pPr>
    </w:p>
    <w:p w14:paraId="0AA5030A" w14:textId="77777777" w:rsidR="004B5EFB" w:rsidRPr="007B36F3" w:rsidRDefault="004B5EFB" w:rsidP="00FA6D88">
      <w:pPr>
        <w:tabs>
          <w:tab w:val="left" w:pos="567"/>
          <w:tab w:val="left" w:pos="1418"/>
          <w:tab w:val="left" w:pos="1843"/>
          <w:tab w:val="left" w:pos="2977"/>
          <w:tab w:val="left" w:pos="4536"/>
          <w:tab w:val="left" w:pos="6379"/>
        </w:tabs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969"/>
        <w:gridCol w:w="5055"/>
      </w:tblGrid>
      <w:tr w:rsidR="004D251D" w14:paraId="2FAE7D53" w14:textId="77777777" w:rsidTr="004D251D">
        <w:trPr>
          <w:trHeight w:val="624"/>
        </w:trPr>
        <w:tc>
          <w:tcPr>
            <w:tcW w:w="3969" w:type="dxa"/>
            <w:vAlign w:val="center"/>
          </w:tcPr>
          <w:p w14:paraId="4F74577B" w14:textId="7A93A10C" w:rsidR="004D251D" w:rsidRPr="00EF65EE" w:rsidRDefault="004D251D" w:rsidP="00F7703E">
            <w:pPr>
              <w:rPr>
                <w:rFonts w:ascii="Arial" w:hAnsi="Arial" w:cs="Arial"/>
                <w:sz w:val="24"/>
                <w:szCs w:val="24"/>
              </w:rPr>
            </w:pPr>
            <w:r w:rsidRPr="00EF65EE">
              <w:rPr>
                <w:rFonts w:ascii="Arial" w:hAnsi="Arial" w:cs="Arial"/>
                <w:sz w:val="24"/>
                <w:szCs w:val="24"/>
              </w:rPr>
              <w:lastRenderedPageBreak/>
              <w:t>Assessor decision</w:t>
            </w:r>
          </w:p>
        </w:tc>
        <w:tc>
          <w:tcPr>
            <w:tcW w:w="5055" w:type="dxa"/>
          </w:tcPr>
          <w:p w14:paraId="4A8D742B" w14:textId="212A9720" w:rsidR="004D251D" w:rsidRPr="00EF65EE" w:rsidRDefault="004D251D" w:rsidP="00F7703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251D" w14:paraId="40916B4C" w14:textId="77777777" w:rsidTr="004D251D">
        <w:trPr>
          <w:trHeight w:val="624"/>
        </w:trPr>
        <w:tc>
          <w:tcPr>
            <w:tcW w:w="3969" w:type="dxa"/>
            <w:vAlign w:val="center"/>
          </w:tcPr>
          <w:p w14:paraId="540A9B9D" w14:textId="4F25DCC7" w:rsidR="004D251D" w:rsidRPr="00EF65EE" w:rsidRDefault="004D251D" w:rsidP="00F7703E">
            <w:pPr>
              <w:rPr>
                <w:rFonts w:ascii="Arial" w:hAnsi="Arial" w:cs="Arial"/>
                <w:sz w:val="24"/>
                <w:szCs w:val="24"/>
              </w:rPr>
            </w:pPr>
            <w:r w:rsidRPr="00EF65EE">
              <w:rPr>
                <w:rFonts w:ascii="Arial" w:hAnsi="Arial" w:cs="Arial"/>
                <w:sz w:val="24"/>
                <w:szCs w:val="24"/>
              </w:rPr>
              <w:t>Assessor signature</w:t>
            </w:r>
          </w:p>
        </w:tc>
        <w:tc>
          <w:tcPr>
            <w:tcW w:w="5055" w:type="dxa"/>
          </w:tcPr>
          <w:p w14:paraId="54118E6A" w14:textId="326478C0" w:rsidR="004D251D" w:rsidRPr="00EF65EE" w:rsidRDefault="004D251D" w:rsidP="00F7703E">
            <w:pPr>
              <w:rPr>
                <w:rFonts w:ascii="Blackadder ITC" w:hAnsi="Blackadder ITC" w:cs="Arial"/>
                <w:sz w:val="24"/>
                <w:szCs w:val="24"/>
              </w:rPr>
            </w:pPr>
          </w:p>
        </w:tc>
      </w:tr>
      <w:tr w:rsidR="004D251D" w14:paraId="3DF27E4F" w14:textId="77777777" w:rsidTr="004D251D">
        <w:trPr>
          <w:trHeight w:val="624"/>
        </w:trPr>
        <w:tc>
          <w:tcPr>
            <w:tcW w:w="3969" w:type="dxa"/>
            <w:vAlign w:val="center"/>
          </w:tcPr>
          <w:p w14:paraId="25CE26F1" w14:textId="29C39488" w:rsidR="004D251D" w:rsidRPr="00EF65EE" w:rsidRDefault="004D251D" w:rsidP="00F7703E">
            <w:pPr>
              <w:rPr>
                <w:rFonts w:ascii="Arial" w:hAnsi="Arial" w:cs="Arial"/>
                <w:sz w:val="24"/>
                <w:szCs w:val="24"/>
              </w:rPr>
            </w:pPr>
            <w:r w:rsidRPr="00EF65EE">
              <w:rPr>
                <w:rFonts w:ascii="Arial" w:hAnsi="Arial" w:cs="Arial"/>
                <w:sz w:val="24"/>
                <w:szCs w:val="24"/>
              </w:rPr>
              <w:t>Assessor comments</w:t>
            </w:r>
          </w:p>
        </w:tc>
        <w:tc>
          <w:tcPr>
            <w:tcW w:w="5055" w:type="dxa"/>
          </w:tcPr>
          <w:p w14:paraId="76F8B2DB" w14:textId="6B4279F1" w:rsidR="004D251D" w:rsidRPr="00EF65EE" w:rsidRDefault="004D251D" w:rsidP="00F7703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251D" w14:paraId="1F32710D" w14:textId="77777777" w:rsidTr="004D251D">
        <w:trPr>
          <w:trHeight w:val="624"/>
        </w:trPr>
        <w:tc>
          <w:tcPr>
            <w:tcW w:w="3969" w:type="dxa"/>
            <w:vAlign w:val="center"/>
          </w:tcPr>
          <w:p w14:paraId="1C5E9205" w14:textId="72F12FCC" w:rsidR="004D251D" w:rsidRPr="00EF65EE" w:rsidRDefault="004D251D" w:rsidP="00F7703E">
            <w:pPr>
              <w:rPr>
                <w:rFonts w:ascii="Arial" w:hAnsi="Arial" w:cs="Arial"/>
                <w:sz w:val="24"/>
                <w:szCs w:val="24"/>
              </w:rPr>
            </w:pPr>
            <w:r w:rsidRPr="00EF65EE">
              <w:rPr>
                <w:rFonts w:ascii="Arial" w:hAnsi="Arial" w:cs="Arial"/>
                <w:sz w:val="24"/>
                <w:szCs w:val="24"/>
              </w:rPr>
              <w:t>Internal verifier</w:t>
            </w:r>
          </w:p>
        </w:tc>
        <w:tc>
          <w:tcPr>
            <w:tcW w:w="5055" w:type="dxa"/>
          </w:tcPr>
          <w:p w14:paraId="787E4538" w14:textId="77777777" w:rsidR="004D251D" w:rsidRPr="00EF65EE" w:rsidRDefault="004D251D" w:rsidP="00F7703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251D" w14:paraId="499FB8A5" w14:textId="77777777" w:rsidTr="004D251D">
        <w:trPr>
          <w:trHeight w:val="624"/>
        </w:trPr>
        <w:tc>
          <w:tcPr>
            <w:tcW w:w="3969" w:type="dxa"/>
            <w:vAlign w:val="center"/>
          </w:tcPr>
          <w:p w14:paraId="1AE47531" w14:textId="0C9632A3" w:rsidR="004D251D" w:rsidRPr="00EF65EE" w:rsidRDefault="004D251D" w:rsidP="00F7703E">
            <w:pPr>
              <w:rPr>
                <w:rFonts w:ascii="Arial" w:hAnsi="Arial" w:cs="Arial"/>
                <w:sz w:val="24"/>
                <w:szCs w:val="24"/>
              </w:rPr>
            </w:pPr>
            <w:r w:rsidRPr="00EF65EE">
              <w:rPr>
                <w:rFonts w:ascii="Arial" w:hAnsi="Arial" w:cs="Arial"/>
                <w:sz w:val="24"/>
                <w:szCs w:val="24"/>
              </w:rPr>
              <w:t>Internal verifier decision</w:t>
            </w:r>
          </w:p>
        </w:tc>
        <w:tc>
          <w:tcPr>
            <w:tcW w:w="5055" w:type="dxa"/>
          </w:tcPr>
          <w:p w14:paraId="00BC0F33" w14:textId="53D03628" w:rsidR="004D251D" w:rsidRPr="00EF65EE" w:rsidRDefault="004D251D" w:rsidP="00F7703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251D" w14:paraId="0F3D9D63" w14:textId="77777777" w:rsidTr="004D251D">
        <w:trPr>
          <w:trHeight w:val="624"/>
        </w:trPr>
        <w:tc>
          <w:tcPr>
            <w:tcW w:w="3969" w:type="dxa"/>
            <w:vAlign w:val="center"/>
          </w:tcPr>
          <w:p w14:paraId="0F7B76B9" w14:textId="792152A1" w:rsidR="004D251D" w:rsidRPr="00EF65EE" w:rsidRDefault="004D251D" w:rsidP="00F7703E">
            <w:pPr>
              <w:rPr>
                <w:rFonts w:ascii="Arial" w:hAnsi="Arial" w:cs="Arial"/>
                <w:sz w:val="24"/>
                <w:szCs w:val="24"/>
              </w:rPr>
            </w:pPr>
            <w:r w:rsidRPr="00EF65EE">
              <w:rPr>
                <w:rFonts w:ascii="Arial" w:hAnsi="Arial" w:cs="Arial"/>
                <w:sz w:val="24"/>
                <w:szCs w:val="24"/>
              </w:rPr>
              <w:t>Internal verifier signature and date</w:t>
            </w:r>
          </w:p>
        </w:tc>
        <w:tc>
          <w:tcPr>
            <w:tcW w:w="5055" w:type="dxa"/>
          </w:tcPr>
          <w:p w14:paraId="54670527" w14:textId="10F9828B" w:rsidR="004D251D" w:rsidRPr="00EF65EE" w:rsidRDefault="004D251D" w:rsidP="00F7703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251D" w14:paraId="7FAA3337" w14:textId="77777777" w:rsidTr="004D251D">
        <w:trPr>
          <w:trHeight w:val="624"/>
        </w:trPr>
        <w:tc>
          <w:tcPr>
            <w:tcW w:w="3969" w:type="dxa"/>
            <w:vAlign w:val="center"/>
          </w:tcPr>
          <w:p w14:paraId="49CB87E0" w14:textId="0E6BEC44" w:rsidR="004D251D" w:rsidRPr="00EF65EE" w:rsidRDefault="004D251D" w:rsidP="00F7703E">
            <w:pPr>
              <w:rPr>
                <w:rFonts w:ascii="Arial" w:hAnsi="Arial" w:cs="Arial"/>
                <w:sz w:val="24"/>
                <w:szCs w:val="24"/>
              </w:rPr>
            </w:pPr>
            <w:r w:rsidRPr="00EF65EE">
              <w:rPr>
                <w:rFonts w:ascii="Arial" w:hAnsi="Arial" w:cs="Arial"/>
                <w:sz w:val="24"/>
                <w:szCs w:val="24"/>
              </w:rPr>
              <w:t>Internal verifier comments</w:t>
            </w:r>
          </w:p>
        </w:tc>
        <w:tc>
          <w:tcPr>
            <w:tcW w:w="5055" w:type="dxa"/>
          </w:tcPr>
          <w:p w14:paraId="4C4EA203" w14:textId="7995A4BE" w:rsidR="004D251D" w:rsidRPr="00EF65EE" w:rsidRDefault="004D251D" w:rsidP="00F7703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E05B8AB" w14:textId="512339FC" w:rsidR="00CB7A54" w:rsidRPr="007B36F3" w:rsidRDefault="00CB7A54" w:rsidP="00EF65EE">
      <w:pPr>
        <w:tabs>
          <w:tab w:val="left" w:pos="567"/>
          <w:tab w:val="left" w:pos="1418"/>
          <w:tab w:val="left" w:pos="1843"/>
          <w:tab w:val="left" w:pos="2977"/>
          <w:tab w:val="left" w:pos="4536"/>
          <w:tab w:val="left" w:pos="5670"/>
          <w:tab w:val="left" w:pos="6237"/>
          <w:tab w:val="right" w:pos="8931"/>
        </w:tabs>
        <w:rPr>
          <w:rFonts w:ascii="Arial" w:hAnsi="Arial" w:cs="Arial"/>
          <w:sz w:val="24"/>
          <w:szCs w:val="24"/>
          <w:u w:val="single"/>
        </w:rPr>
      </w:pPr>
    </w:p>
    <w:sectPr w:rsidR="00CB7A54" w:rsidRPr="007B36F3" w:rsidSect="004975C1">
      <w:headerReference w:type="default" r:id="rId7"/>
      <w:pgSz w:w="11909" w:h="16834" w:code="9"/>
      <w:pgMar w:top="1440" w:right="1440" w:bottom="1440" w:left="1440" w:header="862" w:footer="8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31C96" w14:textId="77777777" w:rsidR="002D0758" w:rsidRDefault="002D0758">
      <w:r>
        <w:separator/>
      </w:r>
    </w:p>
  </w:endnote>
  <w:endnote w:type="continuationSeparator" w:id="0">
    <w:p w14:paraId="50C2B645" w14:textId="77777777" w:rsidR="002D0758" w:rsidRDefault="002D0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D3DB5" w14:textId="77777777" w:rsidR="002D0758" w:rsidRDefault="002D0758">
      <w:r>
        <w:separator/>
      </w:r>
    </w:p>
  </w:footnote>
  <w:footnote w:type="continuationSeparator" w:id="0">
    <w:p w14:paraId="699F2F32" w14:textId="77777777" w:rsidR="002D0758" w:rsidRDefault="002D07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C4D1E" w14:textId="4785EE98" w:rsidR="00C465D2" w:rsidRDefault="00C465D2" w:rsidP="00C465D2">
    <w:pPr>
      <w:pStyle w:val="Header"/>
    </w:pPr>
    <w:r>
      <w:t>F3TD 11</w:t>
    </w:r>
    <w:r>
      <w:tab/>
      <w:t>Laboratory Safety</w:t>
    </w:r>
    <w:r>
      <w:tab/>
    </w:r>
    <w:r w:rsidR="00B304BD">
      <w:t>Exemplar</w:t>
    </w:r>
    <w:r>
      <w:t xml:space="preserve"> </w:t>
    </w:r>
    <w:r w:rsidR="006C1E09">
      <w:t>checklist</w:t>
    </w:r>
  </w:p>
  <w:p w14:paraId="056DAF7F" w14:textId="77777777" w:rsidR="00C465D2" w:rsidRDefault="00C465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E3DF8"/>
    <w:multiLevelType w:val="hybridMultilevel"/>
    <w:tmpl w:val="4D6231DC"/>
    <w:lvl w:ilvl="0" w:tplc="08090001">
      <w:start w:val="1"/>
      <w:numFmt w:val="bullet"/>
      <w:lvlText w:val=""/>
      <w:lvlJc w:val="left"/>
      <w:pPr>
        <w:tabs>
          <w:tab w:val="num" w:pos="2415"/>
        </w:tabs>
        <w:ind w:left="24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135"/>
        </w:tabs>
        <w:ind w:left="31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855"/>
        </w:tabs>
        <w:ind w:left="38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575"/>
        </w:tabs>
        <w:ind w:left="45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295"/>
        </w:tabs>
        <w:ind w:left="52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015"/>
        </w:tabs>
        <w:ind w:left="60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735"/>
        </w:tabs>
        <w:ind w:left="67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455"/>
        </w:tabs>
        <w:ind w:left="74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175"/>
        </w:tabs>
        <w:ind w:left="8175" w:hanging="360"/>
      </w:pPr>
      <w:rPr>
        <w:rFonts w:ascii="Wingdings" w:hAnsi="Wingdings" w:hint="default"/>
      </w:rPr>
    </w:lvl>
  </w:abstractNum>
  <w:abstractNum w:abstractNumId="1" w15:restartNumberingAfterBreak="0">
    <w:nsid w:val="0ABF7050"/>
    <w:multiLevelType w:val="hybridMultilevel"/>
    <w:tmpl w:val="03D08D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2" w15:restartNumberingAfterBreak="0">
    <w:nsid w:val="0B781FEB"/>
    <w:multiLevelType w:val="hybridMultilevel"/>
    <w:tmpl w:val="73B441C2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3" w15:restartNumberingAfterBreak="0">
    <w:nsid w:val="144B2DC0"/>
    <w:multiLevelType w:val="hybridMultilevel"/>
    <w:tmpl w:val="A3C06EE4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4" w15:restartNumberingAfterBreak="0">
    <w:nsid w:val="146A63B8"/>
    <w:multiLevelType w:val="hybridMultilevel"/>
    <w:tmpl w:val="C00875A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5" w15:restartNumberingAfterBreak="0">
    <w:nsid w:val="17E43CA7"/>
    <w:multiLevelType w:val="hybridMultilevel"/>
    <w:tmpl w:val="00E6BC7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F003B"/>
    <w:multiLevelType w:val="hybridMultilevel"/>
    <w:tmpl w:val="EAFECDB0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222607"/>
    <w:multiLevelType w:val="hybridMultilevel"/>
    <w:tmpl w:val="2DE86B5A"/>
    <w:lvl w:ilvl="0" w:tplc="08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8" w15:restartNumberingAfterBreak="0">
    <w:nsid w:val="22845F91"/>
    <w:multiLevelType w:val="hybridMultilevel"/>
    <w:tmpl w:val="FD80B0FC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4F051D1"/>
    <w:multiLevelType w:val="hybridMultilevel"/>
    <w:tmpl w:val="285A86B6"/>
    <w:lvl w:ilvl="0" w:tplc="6150B8CC">
      <w:start w:val="1"/>
      <w:numFmt w:val="lowerLetter"/>
      <w:lvlText w:val="(%1)"/>
      <w:lvlJc w:val="left"/>
      <w:pPr>
        <w:tabs>
          <w:tab w:val="num" w:pos="930"/>
        </w:tabs>
        <w:ind w:left="930" w:hanging="360"/>
      </w:pPr>
      <w:rPr>
        <w:rFonts w:hint="default"/>
        <w:b w:val="0"/>
      </w:rPr>
    </w:lvl>
    <w:lvl w:ilvl="1" w:tplc="7E1C9628">
      <w:start w:val="3"/>
      <w:numFmt w:val="decimal"/>
      <w:lvlText w:val="(%2"/>
      <w:lvlJc w:val="left"/>
      <w:pPr>
        <w:tabs>
          <w:tab w:val="num" w:pos="1440"/>
        </w:tabs>
        <w:ind w:left="1440" w:hanging="360"/>
      </w:pPr>
      <w:rPr>
        <w:rFonts w:hint="default"/>
        <w:u w:val="none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D70D4E"/>
    <w:multiLevelType w:val="hybridMultilevel"/>
    <w:tmpl w:val="1138EE36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1" w15:restartNumberingAfterBreak="0">
    <w:nsid w:val="32D71D50"/>
    <w:multiLevelType w:val="hybridMultilevel"/>
    <w:tmpl w:val="81005A9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2" w15:restartNumberingAfterBreak="0">
    <w:nsid w:val="37A74ABF"/>
    <w:multiLevelType w:val="hybridMultilevel"/>
    <w:tmpl w:val="6ACEF3E4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E74EF5"/>
    <w:multiLevelType w:val="hybridMultilevel"/>
    <w:tmpl w:val="A7AE49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135"/>
        </w:tabs>
        <w:ind w:left="313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855"/>
        </w:tabs>
        <w:ind w:left="38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575"/>
        </w:tabs>
        <w:ind w:left="45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295"/>
        </w:tabs>
        <w:ind w:left="52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015"/>
        </w:tabs>
        <w:ind w:left="60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735"/>
        </w:tabs>
        <w:ind w:left="67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455"/>
        </w:tabs>
        <w:ind w:left="74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175"/>
        </w:tabs>
        <w:ind w:left="8175" w:hanging="360"/>
      </w:pPr>
      <w:rPr>
        <w:rFonts w:ascii="Wingdings" w:hAnsi="Wingdings" w:hint="default"/>
      </w:rPr>
    </w:lvl>
  </w:abstractNum>
  <w:abstractNum w:abstractNumId="14" w15:restartNumberingAfterBreak="0">
    <w:nsid w:val="3985646A"/>
    <w:multiLevelType w:val="hybridMultilevel"/>
    <w:tmpl w:val="13DA0268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A34F1F"/>
    <w:multiLevelType w:val="hybridMultilevel"/>
    <w:tmpl w:val="4E988BA4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6" w15:restartNumberingAfterBreak="0">
    <w:nsid w:val="42922C4D"/>
    <w:multiLevelType w:val="hybridMultilevel"/>
    <w:tmpl w:val="70CCB75A"/>
    <w:lvl w:ilvl="0" w:tplc="08090001">
      <w:start w:val="1"/>
      <w:numFmt w:val="bullet"/>
      <w:lvlText w:val=""/>
      <w:lvlJc w:val="left"/>
      <w:pPr>
        <w:tabs>
          <w:tab w:val="num" w:pos="2415"/>
        </w:tabs>
        <w:ind w:left="24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135"/>
        </w:tabs>
        <w:ind w:left="31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855"/>
        </w:tabs>
        <w:ind w:left="38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575"/>
        </w:tabs>
        <w:ind w:left="45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295"/>
        </w:tabs>
        <w:ind w:left="52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015"/>
        </w:tabs>
        <w:ind w:left="60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735"/>
        </w:tabs>
        <w:ind w:left="67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455"/>
        </w:tabs>
        <w:ind w:left="74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175"/>
        </w:tabs>
        <w:ind w:left="8175" w:hanging="360"/>
      </w:pPr>
      <w:rPr>
        <w:rFonts w:ascii="Wingdings" w:hAnsi="Wingdings" w:hint="default"/>
      </w:rPr>
    </w:lvl>
  </w:abstractNum>
  <w:abstractNum w:abstractNumId="17" w15:restartNumberingAfterBreak="0">
    <w:nsid w:val="42B56258"/>
    <w:multiLevelType w:val="hybridMultilevel"/>
    <w:tmpl w:val="347A8DC4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7D5808"/>
    <w:multiLevelType w:val="hybridMultilevel"/>
    <w:tmpl w:val="01E60ED0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9" w15:restartNumberingAfterBreak="0">
    <w:nsid w:val="4BAD609D"/>
    <w:multiLevelType w:val="hybridMultilevel"/>
    <w:tmpl w:val="76620724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20" w15:restartNumberingAfterBreak="0">
    <w:nsid w:val="53B63810"/>
    <w:multiLevelType w:val="hybridMultilevel"/>
    <w:tmpl w:val="F7260C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C024CB"/>
    <w:multiLevelType w:val="hybridMultilevel"/>
    <w:tmpl w:val="95BE2F12"/>
    <w:lvl w:ilvl="0" w:tplc="08090001">
      <w:start w:val="1"/>
      <w:numFmt w:val="bullet"/>
      <w:lvlText w:val=""/>
      <w:lvlJc w:val="left"/>
      <w:pPr>
        <w:tabs>
          <w:tab w:val="num" w:pos="2985"/>
        </w:tabs>
        <w:ind w:left="29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705"/>
        </w:tabs>
        <w:ind w:left="37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4425"/>
        </w:tabs>
        <w:ind w:left="44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5145"/>
        </w:tabs>
        <w:ind w:left="51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865"/>
        </w:tabs>
        <w:ind w:left="58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585"/>
        </w:tabs>
        <w:ind w:left="65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305"/>
        </w:tabs>
        <w:ind w:left="73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8025"/>
        </w:tabs>
        <w:ind w:left="80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745"/>
        </w:tabs>
        <w:ind w:left="8745" w:hanging="360"/>
      </w:pPr>
      <w:rPr>
        <w:rFonts w:ascii="Wingdings" w:hAnsi="Wingdings" w:hint="default"/>
      </w:rPr>
    </w:lvl>
  </w:abstractNum>
  <w:abstractNum w:abstractNumId="22" w15:restartNumberingAfterBreak="0">
    <w:nsid w:val="58D76C30"/>
    <w:multiLevelType w:val="hybridMultilevel"/>
    <w:tmpl w:val="122217BE"/>
    <w:lvl w:ilvl="0" w:tplc="0409000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5565E1"/>
    <w:multiLevelType w:val="hybridMultilevel"/>
    <w:tmpl w:val="741020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9872D1"/>
    <w:multiLevelType w:val="hybridMultilevel"/>
    <w:tmpl w:val="F35491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3E4BBF"/>
    <w:multiLevelType w:val="hybridMultilevel"/>
    <w:tmpl w:val="2DB2876C"/>
    <w:lvl w:ilvl="0" w:tplc="B1E65894">
      <w:start w:val="1"/>
      <w:numFmt w:val="bullet"/>
      <w:pStyle w:val="Bullet"/>
      <w:lvlText w:val=""/>
      <w:lvlJc w:val="left"/>
      <w:pPr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945A41"/>
    <w:multiLevelType w:val="hybridMultilevel"/>
    <w:tmpl w:val="5AB405C4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4AB2F4B"/>
    <w:multiLevelType w:val="hybridMultilevel"/>
    <w:tmpl w:val="7A42D73A"/>
    <w:lvl w:ilvl="0" w:tplc="6150B8CC">
      <w:start w:val="1"/>
      <w:numFmt w:val="lowerLetter"/>
      <w:lvlText w:val="(%1)"/>
      <w:lvlJc w:val="left"/>
      <w:pPr>
        <w:tabs>
          <w:tab w:val="num" w:pos="930"/>
        </w:tabs>
        <w:ind w:left="93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8" w15:restartNumberingAfterBreak="0">
    <w:nsid w:val="66F108C3"/>
    <w:multiLevelType w:val="hybridMultilevel"/>
    <w:tmpl w:val="C458D9F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C17F2"/>
    <w:multiLevelType w:val="hybridMultilevel"/>
    <w:tmpl w:val="CB1CAD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913FF5"/>
    <w:multiLevelType w:val="hybridMultilevel"/>
    <w:tmpl w:val="977AAA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31" w15:restartNumberingAfterBreak="0">
    <w:nsid w:val="70AB1278"/>
    <w:multiLevelType w:val="hybridMultilevel"/>
    <w:tmpl w:val="71BA5D06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DF0F14"/>
    <w:multiLevelType w:val="hybridMultilevel"/>
    <w:tmpl w:val="3F843E14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8D25111"/>
    <w:multiLevelType w:val="hybridMultilevel"/>
    <w:tmpl w:val="5AC25F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DB1040"/>
    <w:multiLevelType w:val="hybridMultilevel"/>
    <w:tmpl w:val="0E5A1642"/>
    <w:lvl w:ilvl="0" w:tplc="08090001">
      <w:start w:val="1"/>
      <w:numFmt w:val="bullet"/>
      <w:lvlText w:val=""/>
      <w:lvlJc w:val="left"/>
      <w:pPr>
        <w:tabs>
          <w:tab w:val="num" w:pos="1575"/>
        </w:tabs>
        <w:ind w:left="15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num w:numId="1" w16cid:durableId="1310594104">
    <w:abstractNumId w:val="28"/>
  </w:num>
  <w:num w:numId="2" w16cid:durableId="1774402349">
    <w:abstractNumId w:val="5"/>
  </w:num>
  <w:num w:numId="3" w16cid:durableId="394088412">
    <w:abstractNumId w:val="33"/>
  </w:num>
  <w:num w:numId="4" w16cid:durableId="357049755">
    <w:abstractNumId w:val="29"/>
  </w:num>
  <w:num w:numId="5" w16cid:durableId="1373726703">
    <w:abstractNumId w:val="23"/>
  </w:num>
  <w:num w:numId="6" w16cid:durableId="283540546">
    <w:abstractNumId w:val="31"/>
  </w:num>
  <w:num w:numId="7" w16cid:durableId="27921721">
    <w:abstractNumId w:val="8"/>
  </w:num>
  <w:num w:numId="8" w16cid:durableId="778985792">
    <w:abstractNumId w:val="27"/>
  </w:num>
  <w:num w:numId="9" w16cid:durableId="180779892">
    <w:abstractNumId w:val="26"/>
  </w:num>
  <w:num w:numId="10" w16cid:durableId="1875340229">
    <w:abstractNumId w:val="6"/>
  </w:num>
  <w:num w:numId="11" w16cid:durableId="568618073">
    <w:abstractNumId w:val="22"/>
  </w:num>
  <w:num w:numId="12" w16cid:durableId="17241793">
    <w:abstractNumId w:val="32"/>
  </w:num>
  <w:num w:numId="13" w16cid:durableId="428505942">
    <w:abstractNumId w:val="14"/>
  </w:num>
  <w:num w:numId="14" w16cid:durableId="1815949462">
    <w:abstractNumId w:val="9"/>
  </w:num>
  <w:num w:numId="15" w16cid:durableId="1265839296">
    <w:abstractNumId w:val="13"/>
  </w:num>
  <w:num w:numId="16" w16cid:durableId="1832986934">
    <w:abstractNumId w:val="16"/>
  </w:num>
  <w:num w:numId="17" w16cid:durableId="1539708242">
    <w:abstractNumId w:val="21"/>
  </w:num>
  <w:num w:numId="18" w16cid:durableId="412317110">
    <w:abstractNumId w:val="0"/>
  </w:num>
  <w:num w:numId="19" w16cid:durableId="261424549">
    <w:abstractNumId w:val="7"/>
  </w:num>
  <w:num w:numId="20" w16cid:durableId="1104769046">
    <w:abstractNumId w:val="12"/>
  </w:num>
  <w:num w:numId="21" w16cid:durableId="308480430">
    <w:abstractNumId w:val="20"/>
  </w:num>
  <w:num w:numId="22" w16cid:durableId="25327631">
    <w:abstractNumId w:val="17"/>
  </w:num>
  <w:num w:numId="23" w16cid:durableId="1549103828">
    <w:abstractNumId w:val="34"/>
  </w:num>
  <w:num w:numId="24" w16cid:durableId="24643929">
    <w:abstractNumId w:val="2"/>
  </w:num>
  <w:num w:numId="25" w16cid:durableId="260768792">
    <w:abstractNumId w:val="24"/>
  </w:num>
  <w:num w:numId="26" w16cid:durableId="683751745">
    <w:abstractNumId w:val="1"/>
  </w:num>
  <w:num w:numId="27" w16cid:durableId="1399597979">
    <w:abstractNumId w:val="11"/>
  </w:num>
  <w:num w:numId="28" w16cid:durableId="440413789">
    <w:abstractNumId w:val="30"/>
  </w:num>
  <w:num w:numId="29" w16cid:durableId="1260024297">
    <w:abstractNumId w:val="4"/>
  </w:num>
  <w:num w:numId="30" w16cid:durableId="1836843140">
    <w:abstractNumId w:val="18"/>
  </w:num>
  <w:num w:numId="31" w16cid:durableId="115879408">
    <w:abstractNumId w:val="19"/>
  </w:num>
  <w:num w:numId="32" w16cid:durableId="1078867708">
    <w:abstractNumId w:val="10"/>
  </w:num>
  <w:num w:numId="33" w16cid:durableId="268854831">
    <w:abstractNumId w:val="3"/>
  </w:num>
  <w:num w:numId="34" w16cid:durableId="1138837035">
    <w:abstractNumId w:val="15"/>
  </w:num>
  <w:num w:numId="35" w16cid:durableId="1080757381">
    <w:abstractNumId w:val="2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81C"/>
    <w:rsid w:val="000044CE"/>
    <w:rsid w:val="000149EE"/>
    <w:rsid w:val="00014A67"/>
    <w:rsid w:val="00027690"/>
    <w:rsid w:val="00035BA7"/>
    <w:rsid w:val="00040547"/>
    <w:rsid w:val="00052473"/>
    <w:rsid w:val="00062C8F"/>
    <w:rsid w:val="00085EB7"/>
    <w:rsid w:val="00090129"/>
    <w:rsid w:val="000A3E4F"/>
    <w:rsid w:val="000A6C18"/>
    <w:rsid w:val="000A7EBA"/>
    <w:rsid w:val="000C5100"/>
    <w:rsid w:val="000E3377"/>
    <w:rsid w:val="000E3BB0"/>
    <w:rsid w:val="000F1602"/>
    <w:rsid w:val="000F6225"/>
    <w:rsid w:val="00102B66"/>
    <w:rsid w:val="001157E9"/>
    <w:rsid w:val="00123CBC"/>
    <w:rsid w:val="00146354"/>
    <w:rsid w:val="00146792"/>
    <w:rsid w:val="00161228"/>
    <w:rsid w:val="00162AB9"/>
    <w:rsid w:val="001656BC"/>
    <w:rsid w:val="00173849"/>
    <w:rsid w:val="001804A3"/>
    <w:rsid w:val="00180C1E"/>
    <w:rsid w:val="0018199F"/>
    <w:rsid w:val="00190FC8"/>
    <w:rsid w:val="00191388"/>
    <w:rsid w:val="00194EDB"/>
    <w:rsid w:val="001A3949"/>
    <w:rsid w:val="001A4317"/>
    <w:rsid w:val="001A472A"/>
    <w:rsid w:val="001B4757"/>
    <w:rsid w:val="001D3FEB"/>
    <w:rsid w:val="001E1389"/>
    <w:rsid w:val="001E19DE"/>
    <w:rsid w:val="001F7A47"/>
    <w:rsid w:val="00202335"/>
    <w:rsid w:val="0020647C"/>
    <w:rsid w:val="0021625B"/>
    <w:rsid w:val="00216FCD"/>
    <w:rsid w:val="00223C93"/>
    <w:rsid w:val="00225248"/>
    <w:rsid w:val="00235999"/>
    <w:rsid w:val="00245FC3"/>
    <w:rsid w:val="00247847"/>
    <w:rsid w:val="00255A89"/>
    <w:rsid w:val="0025764C"/>
    <w:rsid w:val="00267B6F"/>
    <w:rsid w:val="00270A2B"/>
    <w:rsid w:val="00280078"/>
    <w:rsid w:val="002833ED"/>
    <w:rsid w:val="002A16D5"/>
    <w:rsid w:val="002B2BF5"/>
    <w:rsid w:val="002B5EBB"/>
    <w:rsid w:val="002C4EEA"/>
    <w:rsid w:val="002D0758"/>
    <w:rsid w:val="002D39D8"/>
    <w:rsid w:val="002D4DDF"/>
    <w:rsid w:val="002E7B1E"/>
    <w:rsid w:val="0031230D"/>
    <w:rsid w:val="00320B1B"/>
    <w:rsid w:val="00327489"/>
    <w:rsid w:val="0034448B"/>
    <w:rsid w:val="003520E6"/>
    <w:rsid w:val="00357101"/>
    <w:rsid w:val="00357C20"/>
    <w:rsid w:val="003629CE"/>
    <w:rsid w:val="0036464A"/>
    <w:rsid w:val="00374413"/>
    <w:rsid w:val="00377203"/>
    <w:rsid w:val="003A00A1"/>
    <w:rsid w:val="003B2D31"/>
    <w:rsid w:val="003B757E"/>
    <w:rsid w:val="003D7254"/>
    <w:rsid w:val="003E095A"/>
    <w:rsid w:val="003F1C18"/>
    <w:rsid w:val="003F7213"/>
    <w:rsid w:val="004018A9"/>
    <w:rsid w:val="004023F0"/>
    <w:rsid w:val="004052AC"/>
    <w:rsid w:val="004059BE"/>
    <w:rsid w:val="00414260"/>
    <w:rsid w:val="00431DBB"/>
    <w:rsid w:val="00437FA0"/>
    <w:rsid w:val="00441266"/>
    <w:rsid w:val="0044291C"/>
    <w:rsid w:val="00443BFA"/>
    <w:rsid w:val="004524E3"/>
    <w:rsid w:val="0045739A"/>
    <w:rsid w:val="0046634F"/>
    <w:rsid w:val="00470617"/>
    <w:rsid w:val="004800F2"/>
    <w:rsid w:val="00495107"/>
    <w:rsid w:val="004975C1"/>
    <w:rsid w:val="004B3D65"/>
    <w:rsid w:val="004B5EFB"/>
    <w:rsid w:val="004C6B74"/>
    <w:rsid w:val="004D251D"/>
    <w:rsid w:val="004D27BB"/>
    <w:rsid w:val="004E6867"/>
    <w:rsid w:val="00512F9F"/>
    <w:rsid w:val="005161DE"/>
    <w:rsid w:val="00517E7B"/>
    <w:rsid w:val="005256C0"/>
    <w:rsid w:val="005259BA"/>
    <w:rsid w:val="00532CE3"/>
    <w:rsid w:val="0055480C"/>
    <w:rsid w:val="00554D89"/>
    <w:rsid w:val="00556B40"/>
    <w:rsid w:val="00562098"/>
    <w:rsid w:val="00581950"/>
    <w:rsid w:val="00583892"/>
    <w:rsid w:val="00584F55"/>
    <w:rsid w:val="00591F45"/>
    <w:rsid w:val="005B2124"/>
    <w:rsid w:val="005B6150"/>
    <w:rsid w:val="005C096B"/>
    <w:rsid w:val="005C5A9A"/>
    <w:rsid w:val="005D7178"/>
    <w:rsid w:val="005E3315"/>
    <w:rsid w:val="005E4A2D"/>
    <w:rsid w:val="005F374E"/>
    <w:rsid w:val="00610114"/>
    <w:rsid w:val="00612DAE"/>
    <w:rsid w:val="00624280"/>
    <w:rsid w:val="00630075"/>
    <w:rsid w:val="00633EB9"/>
    <w:rsid w:val="0063444B"/>
    <w:rsid w:val="00637507"/>
    <w:rsid w:val="00653E56"/>
    <w:rsid w:val="00655D28"/>
    <w:rsid w:val="00660856"/>
    <w:rsid w:val="00665F56"/>
    <w:rsid w:val="0067465C"/>
    <w:rsid w:val="006748EF"/>
    <w:rsid w:val="00692A7A"/>
    <w:rsid w:val="0069353E"/>
    <w:rsid w:val="00694427"/>
    <w:rsid w:val="006A71FE"/>
    <w:rsid w:val="006B36A9"/>
    <w:rsid w:val="006B7759"/>
    <w:rsid w:val="006C0FDA"/>
    <w:rsid w:val="006C1E09"/>
    <w:rsid w:val="006C38E7"/>
    <w:rsid w:val="006D4B83"/>
    <w:rsid w:val="00707CF5"/>
    <w:rsid w:val="00726C6B"/>
    <w:rsid w:val="00745285"/>
    <w:rsid w:val="007475E3"/>
    <w:rsid w:val="007609AA"/>
    <w:rsid w:val="00766C10"/>
    <w:rsid w:val="0076762D"/>
    <w:rsid w:val="00782312"/>
    <w:rsid w:val="00793A59"/>
    <w:rsid w:val="007A1839"/>
    <w:rsid w:val="007B280F"/>
    <w:rsid w:val="007B2B3D"/>
    <w:rsid w:val="007B36F3"/>
    <w:rsid w:val="007E1D48"/>
    <w:rsid w:val="007F069B"/>
    <w:rsid w:val="00807FC3"/>
    <w:rsid w:val="00810F1C"/>
    <w:rsid w:val="00811363"/>
    <w:rsid w:val="00812CB7"/>
    <w:rsid w:val="00814ED1"/>
    <w:rsid w:val="00815F37"/>
    <w:rsid w:val="008167E4"/>
    <w:rsid w:val="00824F0B"/>
    <w:rsid w:val="008320AA"/>
    <w:rsid w:val="00832391"/>
    <w:rsid w:val="00836BB9"/>
    <w:rsid w:val="00837C2B"/>
    <w:rsid w:val="00843B9E"/>
    <w:rsid w:val="00845365"/>
    <w:rsid w:val="008521AE"/>
    <w:rsid w:val="00864E48"/>
    <w:rsid w:val="00874446"/>
    <w:rsid w:val="008A17FA"/>
    <w:rsid w:val="008B15FE"/>
    <w:rsid w:val="008B4583"/>
    <w:rsid w:val="008B5D96"/>
    <w:rsid w:val="008B7A1B"/>
    <w:rsid w:val="008B7BD0"/>
    <w:rsid w:val="008B7F59"/>
    <w:rsid w:val="008C490F"/>
    <w:rsid w:val="008D0F5C"/>
    <w:rsid w:val="008D3F6A"/>
    <w:rsid w:val="008D595A"/>
    <w:rsid w:val="008E4670"/>
    <w:rsid w:val="009069EE"/>
    <w:rsid w:val="00911321"/>
    <w:rsid w:val="009141DD"/>
    <w:rsid w:val="00920499"/>
    <w:rsid w:val="0092439D"/>
    <w:rsid w:val="0093507D"/>
    <w:rsid w:val="009358EB"/>
    <w:rsid w:val="00940E88"/>
    <w:rsid w:val="009529F6"/>
    <w:rsid w:val="00955AD3"/>
    <w:rsid w:val="00966B0D"/>
    <w:rsid w:val="009722BB"/>
    <w:rsid w:val="009733BC"/>
    <w:rsid w:val="00992E0A"/>
    <w:rsid w:val="009A0196"/>
    <w:rsid w:val="009A0E97"/>
    <w:rsid w:val="009B09CA"/>
    <w:rsid w:val="009B798D"/>
    <w:rsid w:val="009D212F"/>
    <w:rsid w:val="009E0C7A"/>
    <w:rsid w:val="009E4BA6"/>
    <w:rsid w:val="009F52A3"/>
    <w:rsid w:val="009F570F"/>
    <w:rsid w:val="00A00265"/>
    <w:rsid w:val="00A00A2C"/>
    <w:rsid w:val="00A15701"/>
    <w:rsid w:val="00A320DE"/>
    <w:rsid w:val="00A52F3E"/>
    <w:rsid w:val="00A631D1"/>
    <w:rsid w:val="00A82BC3"/>
    <w:rsid w:val="00A86E21"/>
    <w:rsid w:val="00AB3428"/>
    <w:rsid w:val="00AB39AB"/>
    <w:rsid w:val="00AC409C"/>
    <w:rsid w:val="00AF1374"/>
    <w:rsid w:val="00B14892"/>
    <w:rsid w:val="00B20516"/>
    <w:rsid w:val="00B2368D"/>
    <w:rsid w:val="00B25267"/>
    <w:rsid w:val="00B2575F"/>
    <w:rsid w:val="00B2647D"/>
    <w:rsid w:val="00B304BD"/>
    <w:rsid w:val="00B44DF3"/>
    <w:rsid w:val="00B44DF9"/>
    <w:rsid w:val="00B478EA"/>
    <w:rsid w:val="00B606C8"/>
    <w:rsid w:val="00B71363"/>
    <w:rsid w:val="00B84498"/>
    <w:rsid w:val="00B864D8"/>
    <w:rsid w:val="00B96817"/>
    <w:rsid w:val="00BB49B5"/>
    <w:rsid w:val="00BC59A1"/>
    <w:rsid w:val="00BC757C"/>
    <w:rsid w:val="00BD36C4"/>
    <w:rsid w:val="00BD5FB0"/>
    <w:rsid w:val="00BF48BE"/>
    <w:rsid w:val="00C0101B"/>
    <w:rsid w:val="00C123B8"/>
    <w:rsid w:val="00C130C1"/>
    <w:rsid w:val="00C210E3"/>
    <w:rsid w:val="00C27CCC"/>
    <w:rsid w:val="00C32854"/>
    <w:rsid w:val="00C43F61"/>
    <w:rsid w:val="00C465D2"/>
    <w:rsid w:val="00C76A0A"/>
    <w:rsid w:val="00C82602"/>
    <w:rsid w:val="00C86D06"/>
    <w:rsid w:val="00CB7A54"/>
    <w:rsid w:val="00CC2A61"/>
    <w:rsid w:val="00CC3D71"/>
    <w:rsid w:val="00CE4FB0"/>
    <w:rsid w:val="00CF17B2"/>
    <w:rsid w:val="00CF4138"/>
    <w:rsid w:val="00D120A4"/>
    <w:rsid w:val="00D1381C"/>
    <w:rsid w:val="00D24F1F"/>
    <w:rsid w:val="00D3413F"/>
    <w:rsid w:val="00D346E9"/>
    <w:rsid w:val="00D51435"/>
    <w:rsid w:val="00D519C3"/>
    <w:rsid w:val="00D5347D"/>
    <w:rsid w:val="00D56E9A"/>
    <w:rsid w:val="00D61431"/>
    <w:rsid w:val="00D71705"/>
    <w:rsid w:val="00D74AAA"/>
    <w:rsid w:val="00D8389B"/>
    <w:rsid w:val="00D8431D"/>
    <w:rsid w:val="00D85AB2"/>
    <w:rsid w:val="00D97984"/>
    <w:rsid w:val="00DB18D5"/>
    <w:rsid w:val="00DB2C6B"/>
    <w:rsid w:val="00DE14C2"/>
    <w:rsid w:val="00DE3167"/>
    <w:rsid w:val="00DE61E8"/>
    <w:rsid w:val="00DF2CA3"/>
    <w:rsid w:val="00DF3D74"/>
    <w:rsid w:val="00DF765F"/>
    <w:rsid w:val="00E151E8"/>
    <w:rsid w:val="00E24414"/>
    <w:rsid w:val="00E46327"/>
    <w:rsid w:val="00E51CF0"/>
    <w:rsid w:val="00E571FE"/>
    <w:rsid w:val="00E57A86"/>
    <w:rsid w:val="00E61F89"/>
    <w:rsid w:val="00E72F24"/>
    <w:rsid w:val="00E85461"/>
    <w:rsid w:val="00E957C5"/>
    <w:rsid w:val="00E96375"/>
    <w:rsid w:val="00EA0AB9"/>
    <w:rsid w:val="00EB0FE1"/>
    <w:rsid w:val="00EC1EB1"/>
    <w:rsid w:val="00EC2335"/>
    <w:rsid w:val="00EC2AC3"/>
    <w:rsid w:val="00EC5F2F"/>
    <w:rsid w:val="00ED08A0"/>
    <w:rsid w:val="00ED1755"/>
    <w:rsid w:val="00ED6EDC"/>
    <w:rsid w:val="00EF163E"/>
    <w:rsid w:val="00EF22DF"/>
    <w:rsid w:val="00EF39D6"/>
    <w:rsid w:val="00EF65EE"/>
    <w:rsid w:val="00EF6861"/>
    <w:rsid w:val="00F04E62"/>
    <w:rsid w:val="00F05B9B"/>
    <w:rsid w:val="00F32572"/>
    <w:rsid w:val="00F432E4"/>
    <w:rsid w:val="00F46509"/>
    <w:rsid w:val="00F50560"/>
    <w:rsid w:val="00F625CE"/>
    <w:rsid w:val="00F669A3"/>
    <w:rsid w:val="00F858A5"/>
    <w:rsid w:val="00F958D3"/>
    <w:rsid w:val="00FA4F8B"/>
    <w:rsid w:val="00FA6D88"/>
    <w:rsid w:val="00FB2E37"/>
    <w:rsid w:val="00FD39F0"/>
    <w:rsid w:val="00FE69AA"/>
    <w:rsid w:val="00FE7E07"/>
    <w:rsid w:val="00FF2563"/>
    <w:rsid w:val="00FF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37CD6C3D"/>
  <w15:chartTrackingRefBased/>
  <w15:docId w15:val="{8EFA6F93-0D6A-48F5-9DD9-ABF0B8050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D8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CE4FB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qFormat/>
    <w:rsid w:val="00CE4FB0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tabs>
        <w:tab w:val="left" w:pos="1440"/>
        <w:tab w:val="left" w:pos="2880"/>
      </w:tabs>
      <w:ind w:left="2880" w:hanging="2880"/>
    </w:pPr>
    <w:rPr>
      <w:sz w:val="22"/>
    </w:rPr>
  </w:style>
  <w:style w:type="paragraph" w:styleId="BodyText">
    <w:name w:val="Body Text"/>
    <w:basedOn w:val="Normal"/>
    <w:pPr>
      <w:tabs>
        <w:tab w:val="left" w:pos="1440"/>
        <w:tab w:val="left" w:pos="2880"/>
      </w:tabs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lang w:val="en-US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right" w:pos="8931"/>
      </w:tabs>
      <w:jc w:val="both"/>
    </w:pPr>
    <w:rPr>
      <w:sz w:val="22"/>
      <w:lang w:val="en-US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HeadingF">
    <w:name w:val="Heading F"/>
    <w:basedOn w:val="Normal"/>
    <w:pPr>
      <w:spacing w:after="60"/>
    </w:pPr>
    <w:rPr>
      <w:rFonts w:ascii="Arial" w:hAnsi="Arial"/>
      <w:b/>
      <w:caps/>
      <w:sz w:val="28"/>
      <w:lang w:val="en-US"/>
    </w:rPr>
  </w:style>
  <w:style w:type="paragraph" w:customStyle="1" w:styleId="Heading2">
    <w:name w:val="Heading2"/>
    <w:basedOn w:val="Normal"/>
    <w:rPr>
      <w:b/>
      <w:sz w:val="22"/>
      <w:lang w:val="en-US"/>
    </w:rPr>
  </w:style>
  <w:style w:type="paragraph" w:styleId="BodyText3">
    <w:name w:val="Body Text 3"/>
    <w:basedOn w:val="Normal"/>
    <w:rPr>
      <w:b/>
    </w:rPr>
  </w:style>
  <w:style w:type="paragraph" w:styleId="FootnoteText">
    <w:name w:val="footnote text"/>
    <w:basedOn w:val="Normal"/>
    <w:semiHidden/>
    <w:rsid w:val="0020647C"/>
    <w:rPr>
      <w:lang w:val="en-US" w:eastAsia="en-GB"/>
    </w:rPr>
  </w:style>
  <w:style w:type="character" w:styleId="FootnoteReference">
    <w:name w:val="footnote reference"/>
    <w:semiHidden/>
    <w:rsid w:val="0020647C"/>
    <w:rPr>
      <w:vertAlign w:val="superscript"/>
    </w:rPr>
  </w:style>
  <w:style w:type="character" w:styleId="Hyperlink">
    <w:name w:val="Hyperlink"/>
    <w:rsid w:val="00AC409C"/>
    <w:rPr>
      <w:color w:val="0000FF"/>
      <w:u w:val="single"/>
    </w:rPr>
  </w:style>
  <w:style w:type="table" w:styleId="TableGrid">
    <w:name w:val="Table Grid"/>
    <w:basedOn w:val="TableNormal"/>
    <w:rsid w:val="00EF22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1">
    <w:name w:val="Reference1"/>
    <w:basedOn w:val="Normal"/>
    <w:rsid w:val="00CE4FB0"/>
    <w:rPr>
      <w:sz w:val="16"/>
      <w:lang w:val="en-US" w:eastAsia="en-GB"/>
    </w:rPr>
  </w:style>
  <w:style w:type="character" w:styleId="CommentReference">
    <w:name w:val="annotation reference"/>
    <w:semiHidden/>
    <w:rsid w:val="00CE4FB0"/>
    <w:rPr>
      <w:sz w:val="16"/>
    </w:rPr>
  </w:style>
  <w:style w:type="paragraph" w:styleId="CommentText">
    <w:name w:val="annotation text"/>
    <w:basedOn w:val="Normal"/>
    <w:link w:val="CommentTextChar"/>
    <w:semiHidden/>
    <w:rsid w:val="00CE4FB0"/>
    <w:rPr>
      <w:lang w:val="en-US" w:eastAsia="en-GB"/>
    </w:rPr>
  </w:style>
  <w:style w:type="paragraph" w:styleId="BalloonText">
    <w:name w:val="Balloon Text"/>
    <w:basedOn w:val="Normal"/>
    <w:semiHidden/>
    <w:rsid w:val="00CE4FB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D88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customStyle="1" w:styleId="Bullet">
    <w:name w:val="Bullet"/>
    <w:uiPriority w:val="5"/>
    <w:rsid w:val="00610114"/>
    <w:pPr>
      <w:numPr>
        <w:numId w:val="35"/>
      </w:numPr>
      <w:spacing w:after="12"/>
      <w:ind w:left="425" w:hanging="425"/>
    </w:pPr>
    <w:rPr>
      <w:rFonts w:ascii="Arial" w:eastAsia="Calibri" w:hAnsi="Arial"/>
      <w:sz w:val="24"/>
      <w:szCs w:val="22"/>
      <w:lang w:val="en-US" w:eastAsia="en-US"/>
    </w:rPr>
  </w:style>
  <w:style w:type="paragraph" w:styleId="Revision">
    <w:name w:val="Revision"/>
    <w:hidden/>
    <w:uiPriority w:val="99"/>
    <w:semiHidden/>
    <w:rsid w:val="00194EDB"/>
    <w:rPr>
      <w:lang w:eastAsia="en-US"/>
    </w:rPr>
  </w:style>
  <w:style w:type="paragraph" w:styleId="NormalWeb">
    <w:name w:val="Normal (Web)"/>
    <w:basedOn w:val="Normal"/>
    <w:uiPriority w:val="99"/>
    <w:semiHidden/>
    <w:unhideWhenUsed/>
    <w:rsid w:val="009B798D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413"/>
    <w:rPr>
      <w:b/>
      <w:bCs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374413"/>
    <w:rPr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413"/>
    <w:rPr>
      <w:b/>
      <w:bCs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C465D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0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1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0562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2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90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76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255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373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605153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3707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348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7962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70666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5215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13038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649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28195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21783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\c.notes.data\NAB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Props1.xml><?xml version="1.0" encoding="utf-8"?>
<ds:datastoreItem xmlns:ds="http://schemas.openxmlformats.org/officeDocument/2006/customXml" ds:itemID="{3769F048-66D5-45EA-8079-22A49DD8F5DA}"/>
</file>

<file path=customXml/itemProps2.xml><?xml version="1.0" encoding="utf-8"?>
<ds:datastoreItem xmlns:ds="http://schemas.openxmlformats.org/officeDocument/2006/customXml" ds:itemID="{7E85F832-A519-4774-9536-B706FD3C6322}"/>
</file>

<file path=customXml/itemProps3.xml><?xml version="1.0" encoding="utf-8"?>
<ds:datastoreItem xmlns:ds="http://schemas.openxmlformats.org/officeDocument/2006/customXml" ds:itemID="{D74815D8-78E8-4023-812A-A180EE540897}"/>
</file>

<file path=docProps/app.xml><?xml version="1.0" encoding="utf-8"?>
<Properties xmlns="http://schemas.openxmlformats.org/officeDocument/2006/extended-properties" xmlns:vt="http://schemas.openxmlformats.org/officeDocument/2006/docPropsVTypes">
  <Template>NAB Template</Template>
  <TotalTime>12</TotalTime>
  <Pages>2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</vt:lpstr>
    </vt:vector>
  </TitlesOfParts>
  <Company>SQA</Company>
  <LinksUpToDate>false</LinksUpToDate>
  <CharactersWithSpaces>978</CharactersWithSpaces>
  <SharedDoc>false</SharedDoc>
  <HLinks>
    <vt:vector size="42" baseType="variant">
      <vt:variant>
        <vt:i4>6946852</vt:i4>
      </vt:variant>
      <vt:variant>
        <vt:i4>24</vt:i4>
      </vt:variant>
      <vt:variant>
        <vt:i4>0</vt:i4>
      </vt:variant>
      <vt:variant>
        <vt:i4>5</vt:i4>
      </vt:variant>
      <vt:variant>
        <vt:lpwstr>https://pixabay.com/vectors/oxidizer-oxidant-oxidize-warning-98679/</vt:lpwstr>
      </vt:variant>
      <vt:variant>
        <vt:lpwstr/>
      </vt:variant>
      <vt:variant>
        <vt:i4>6684743</vt:i4>
      </vt:variant>
      <vt:variant>
        <vt:i4>21</vt:i4>
      </vt:variant>
      <vt:variant>
        <vt:i4>0</vt:i4>
      </vt:variant>
      <vt:variant>
        <vt:i4>5</vt:i4>
      </vt:variant>
      <vt:variant>
        <vt:lpwstr>http://www.google.com/url?sa=i&amp;rct=j&amp;q=&amp;esrc=s&amp;source=images&amp;cd=&amp;cad=rja&amp;uact=8&amp;ved=2ahUKEwidt6W_s_TkAhWHoBQKHdEiA_YQjRx6BAgBEAQ&amp;url=%2Furl%3Fsa%3Di%26rct%3Dj%26q%3D%26esrc%3Ds%26source%3Dimages%26cd%3D%26ved%3D%26url%3Dhttps%253A%252F%252Fcommons.wikimedia.org%252Fwiki%252FFile%253AGHS-pictogram-acid.svg%26psig%3DAOvVaw02lkIC-8PBpz_jwEcXy2VN%26ust%3D1569790508457496&amp;psig=AOvVaw02lkIC-8PBpz_jwEcXy2VN&amp;ust=1569790508457496</vt:lpwstr>
      </vt:variant>
      <vt:variant>
        <vt:lpwstr/>
      </vt:variant>
      <vt:variant>
        <vt:i4>4849670</vt:i4>
      </vt:variant>
      <vt:variant>
        <vt:i4>15</vt:i4>
      </vt:variant>
      <vt:variant>
        <vt:i4>0</vt:i4>
      </vt:variant>
      <vt:variant>
        <vt:i4>5</vt:i4>
      </vt:variant>
      <vt:variant>
        <vt:lpwstr>https://www.google.com/url?sa=i&amp;rct=j&amp;q=&amp;esrc=s&amp;source=images&amp;cd=&amp;ved=2ahUKEwiE3LPCtfTkAhVUAWMBHfzMABsQjRx6BAgBEAQ&amp;url=https%3A%2F%2Fcommons.wikimedia.org%2Fwiki%2FFile%3AGHS-pictogram-skull.svg&amp;psig=AOvVaw26rgqxcGNQTlXV--RlemEx&amp;ust=1569791044239362</vt:lpwstr>
      </vt:variant>
      <vt:variant>
        <vt:lpwstr/>
      </vt:variant>
      <vt:variant>
        <vt:i4>4194387</vt:i4>
      </vt:variant>
      <vt:variant>
        <vt:i4>9</vt:i4>
      </vt:variant>
      <vt:variant>
        <vt:i4>0</vt:i4>
      </vt:variant>
      <vt:variant>
        <vt:i4>5</vt:i4>
      </vt:variant>
      <vt:variant>
        <vt:lpwstr>https://www.google.com/url?sa=i&amp;rct=j&amp;q=&amp;esrc=s&amp;source=images&amp;cd=&amp;ved=2ahUKEwihuZiEtPTkAhU0BWMBHeAJCzAQjRx6BAgBEAQ&amp;url=https%3A%2F%2Ffi.wikipedia.org%2Fwiki%2FTiedosto%3AGHS-pictogram-flamme.svg&amp;psig=AOvVaw2i0DbNQWIF-Tmwnv2sBVb6&amp;ust=1569790650544961</vt:lpwstr>
      </vt:variant>
      <vt:variant>
        <vt:lpwstr/>
      </vt:variant>
      <vt:variant>
        <vt:i4>7012408</vt:i4>
      </vt:variant>
      <vt:variant>
        <vt:i4>6</vt:i4>
      </vt:variant>
      <vt:variant>
        <vt:i4>0</vt:i4>
      </vt:variant>
      <vt:variant>
        <vt:i4>5</vt:i4>
      </vt:variant>
      <vt:variant>
        <vt:lpwstr>http://www.sqa.org.uk/</vt:lpwstr>
      </vt:variant>
      <vt:variant>
        <vt:lpwstr/>
      </vt:variant>
      <vt:variant>
        <vt:i4>7012408</vt:i4>
      </vt:variant>
      <vt:variant>
        <vt:i4>3</vt:i4>
      </vt:variant>
      <vt:variant>
        <vt:i4>0</vt:i4>
      </vt:variant>
      <vt:variant>
        <vt:i4>5</vt:i4>
      </vt:variant>
      <vt:variant>
        <vt:lpwstr>http://www.sqa.org.uk/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http://www.sqa.org.uk/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Marion Menzies</dc:creator>
  <cp:keywords/>
  <cp:lastModifiedBy>Jonathan Gillies</cp:lastModifiedBy>
  <cp:revision>10</cp:revision>
  <cp:lastPrinted>2009-07-09T15:28:00Z</cp:lastPrinted>
  <dcterms:created xsi:type="dcterms:W3CDTF">2026-07-14T12:41:00Z</dcterms:created>
  <dcterms:modified xsi:type="dcterms:W3CDTF">2026-07-24T13:41:00Z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0x01010011A8E57BDC0CE440ABFCF9ACC1154666</vt:lpwstr>
  </property>
</Properties>
</file>